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1"/>
        <w:gridCol w:w="8279"/>
      </w:tblGrid>
      <w:tr w:rsidR="007553D0" w:rsidRPr="00C352D7" w:rsidTr="005712F6">
        <w:tc>
          <w:tcPr>
            <w:tcW w:w="2161" w:type="dxa"/>
          </w:tcPr>
          <w:p w:rsidR="007553D0" w:rsidRPr="00C352D7" w:rsidRDefault="007553D0" w:rsidP="001F59F6">
            <w:pPr>
              <w:jc w:val="center"/>
            </w:pPr>
            <w:r w:rsidRPr="00BF081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75pt" fillcolor="window">
                  <v:imagedata r:id="rId5" o:title=""/>
                </v:shape>
              </w:pict>
            </w:r>
          </w:p>
        </w:tc>
        <w:tc>
          <w:tcPr>
            <w:tcW w:w="8279" w:type="dxa"/>
          </w:tcPr>
          <w:p w:rsidR="007553D0" w:rsidRPr="00C352D7" w:rsidRDefault="007553D0" w:rsidP="001F59F6">
            <w:pPr>
              <w:spacing w:before="240"/>
              <w:jc w:val="center"/>
              <w:rPr>
                <w:b/>
                <w:sz w:val="40"/>
                <w:szCs w:val="40"/>
                <w:u w:val="single"/>
              </w:rPr>
            </w:pPr>
            <w:r w:rsidRPr="00C352D7">
              <w:rPr>
                <w:b/>
                <w:sz w:val="40"/>
                <w:szCs w:val="40"/>
                <w:u w:val="single"/>
              </w:rPr>
              <w:t>О Б Щ И Н А   П А З А Р Д Ж И К</w:t>
            </w:r>
          </w:p>
          <w:p w:rsidR="007553D0" w:rsidRPr="00C352D7" w:rsidRDefault="007553D0" w:rsidP="001F59F6">
            <w:pPr>
              <w:jc w:val="center"/>
              <w:rPr>
                <w:color w:val="000000"/>
              </w:rPr>
            </w:pPr>
          </w:p>
          <w:p w:rsidR="007553D0" w:rsidRPr="00C352D7" w:rsidRDefault="007553D0" w:rsidP="001F59F6">
            <w:pPr>
              <w:jc w:val="center"/>
              <w:rPr>
                <w:color w:val="000000"/>
              </w:rPr>
            </w:pPr>
            <w:r w:rsidRPr="00C352D7">
              <w:rPr>
                <w:color w:val="000000"/>
                <w:sz w:val="22"/>
              </w:rPr>
              <w:t>Пазарджик 4400, бул. „България” №2, тел:(034) 44 55 01,</w:t>
            </w:r>
          </w:p>
          <w:p w:rsidR="007553D0" w:rsidRPr="00C352D7" w:rsidRDefault="007553D0" w:rsidP="001F59F6">
            <w:pPr>
              <w:jc w:val="center"/>
              <w:rPr>
                <w:color w:val="000000"/>
              </w:rPr>
            </w:pPr>
            <w:r w:rsidRPr="00C352D7">
              <w:rPr>
                <w:color w:val="000000"/>
                <w:sz w:val="22"/>
              </w:rPr>
              <w:t>Факс:(034)44 24 95, e-mail:</w:t>
            </w:r>
            <w:r w:rsidRPr="00C352D7">
              <w:rPr>
                <w:sz w:val="22"/>
              </w:rPr>
              <w:t xml:space="preserve"> secretary@pazardjik.bg</w:t>
            </w:r>
          </w:p>
        </w:tc>
      </w:tr>
    </w:tbl>
    <w:p w:rsidR="007553D0" w:rsidRPr="00C352D7" w:rsidRDefault="007553D0" w:rsidP="00685A7A">
      <w:pPr>
        <w:ind w:firstLine="540"/>
        <w:jc w:val="both"/>
      </w:pPr>
    </w:p>
    <w:p w:rsidR="007553D0" w:rsidRPr="00C352D7" w:rsidRDefault="007553D0" w:rsidP="00685A7A">
      <w:pPr>
        <w:ind w:firstLine="540"/>
        <w:jc w:val="both"/>
      </w:pPr>
      <w:r w:rsidRPr="00C352D7">
        <w:t xml:space="preserve">Изх.№ </w:t>
      </w:r>
      <w:r w:rsidRPr="00C352D7">
        <w:rPr>
          <w:u w:val="single"/>
        </w:rPr>
        <w:t xml:space="preserve">                              </w:t>
      </w:r>
      <w:r w:rsidRPr="00C352D7">
        <w:t xml:space="preserve"> / </w:t>
      </w:r>
      <w:r w:rsidRPr="00C352D7">
        <w:rPr>
          <w:u w:val="single"/>
        </w:rPr>
        <w:t xml:space="preserve">                202</w:t>
      </w:r>
      <w:r>
        <w:rPr>
          <w:u w:val="single"/>
        </w:rPr>
        <w:t>6</w:t>
      </w:r>
      <w:r w:rsidRPr="00C352D7">
        <w:rPr>
          <w:u w:val="single"/>
        </w:rPr>
        <w:t>г.</w:t>
      </w:r>
    </w:p>
    <w:p w:rsidR="007553D0" w:rsidRPr="00C352D7" w:rsidRDefault="007553D0" w:rsidP="00685A7A">
      <w:pPr>
        <w:ind w:firstLine="540"/>
        <w:jc w:val="both"/>
      </w:pPr>
    </w:p>
    <w:p w:rsidR="007553D0" w:rsidRPr="00C352D7" w:rsidRDefault="007553D0" w:rsidP="00685A7A">
      <w:pPr>
        <w:ind w:firstLine="540"/>
        <w:jc w:val="both"/>
        <w:rPr>
          <w:b/>
        </w:rPr>
      </w:pPr>
    </w:p>
    <w:p w:rsidR="007553D0" w:rsidRPr="00C352D7" w:rsidRDefault="007553D0" w:rsidP="00685A7A">
      <w:pPr>
        <w:ind w:firstLine="540"/>
        <w:jc w:val="both"/>
        <w:rPr>
          <w:b/>
        </w:rPr>
      </w:pPr>
      <w:r w:rsidRPr="00C352D7">
        <w:rPr>
          <w:b/>
        </w:rPr>
        <w:t>ДО</w:t>
      </w:r>
    </w:p>
    <w:p w:rsidR="007553D0" w:rsidRPr="00C352D7" w:rsidRDefault="007553D0" w:rsidP="00685A7A">
      <w:pPr>
        <w:ind w:firstLine="540"/>
        <w:rPr>
          <w:b/>
          <w:bCs/>
        </w:rPr>
      </w:pPr>
      <w:r w:rsidRPr="00C352D7">
        <w:rPr>
          <w:b/>
          <w:bCs/>
        </w:rPr>
        <w:t>ПРЕДСЕДАТЕЛЯ НА</w:t>
      </w:r>
    </w:p>
    <w:p w:rsidR="007553D0" w:rsidRPr="00C352D7" w:rsidRDefault="007553D0" w:rsidP="00685A7A">
      <w:pPr>
        <w:ind w:firstLine="540"/>
        <w:rPr>
          <w:b/>
          <w:bCs/>
        </w:rPr>
      </w:pPr>
      <w:r w:rsidRPr="00C352D7">
        <w:rPr>
          <w:b/>
          <w:bCs/>
        </w:rPr>
        <w:t>ОБЩИНСКИ СЪВЕТ</w:t>
      </w:r>
    </w:p>
    <w:p w:rsidR="007553D0" w:rsidRPr="00C352D7" w:rsidRDefault="007553D0" w:rsidP="00685A7A">
      <w:pPr>
        <w:ind w:firstLine="540"/>
        <w:rPr>
          <w:b/>
          <w:bCs/>
        </w:rPr>
      </w:pPr>
      <w:r w:rsidRPr="00C352D7">
        <w:rPr>
          <w:b/>
          <w:bCs/>
        </w:rPr>
        <w:t>ПАЗАРДЖИК</w:t>
      </w:r>
    </w:p>
    <w:p w:rsidR="007553D0" w:rsidRPr="00C352D7" w:rsidRDefault="007553D0" w:rsidP="00685A7A">
      <w:pPr>
        <w:ind w:firstLine="540"/>
        <w:jc w:val="both"/>
        <w:rPr>
          <w:b/>
        </w:rPr>
      </w:pPr>
    </w:p>
    <w:p w:rsidR="007553D0" w:rsidRPr="00C352D7" w:rsidRDefault="007553D0" w:rsidP="00685A7A">
      <w:pPr>
        <w:ind w:firstLine="540"/>
        <w:jc w:val="both"/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lang w:val="ru-RU"/>
        </w:rPr>
      </w:pPr>
      <w:r w:rsidRPr="00C352D7">
        <w:rPr>
          <w:b/>
          <w:bCs/>
          <w:color w:val="000000"/>
          <w:lang w:val="ru-RU"/>
        </w:rPr>
        <w:t>УВАЖАЕМИ ГОСПОДИН ПРЕДСЕДАТЕЛ,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ind w:firstLine="540"/>
        <w:jc w:val="both"/>
      </w:pPr>
      <w:r w:rsidRPr="00C352D7">
        <w:rPr>
          <w:color w:val="000000"/>
          <w:lang w:val="ru-RU"/>
        </w:rPr>
        <w:t>Приложено, изпращам Ви предложение и проект</w:t>
      </w:r>
      <w:r w:rsidRPr="00C352D7">
        <w:t xml:space="preserve"> на решение относно приемане на годишен план за паша за 2026г. и даване съгласие за предоставяне на земеделска земя от общинския поземлен фонд /ОПФ/, с начин на трайно ползване: </w:t>
      </w:r>
      <w:r w:rsidRPr="00C352D7">
        <w:rPr>
          <w:b/>
        </w:rPr>
        <w:t>Пасище,</w:t>
      </w:r>
      <w:r w:rsidRPr="00C352D7">
        <w:t xml:space="preserve"> за общо и за индивидуално ползване, определяне размера и местоположението на пасищата за общо и индивидуално ползване, за отдаване под наем или аренда на пасища по реда на чл.37и, ал.1 във връзка с чл.24а, ал.6, т.4 от ЗСПЗЗ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</w:p>
    <w:p w:rsidR="007553D0" w:rsidRPr="00C352D7" w:rsidRDefault="007553D0" w:rsidP="00685A7A">
      <w:pPr>
        <w:ind w:firstLine="540"/>
        <w:jc w:val="both"/>
      </w:pPr>
      <w:r w:rsidRPr="00C352D7">
        <w:t>Предложението ще се докладва от инж. Теменушка Иванова – началник на отдел „Управление на общинската собственост” към дирекция БОС, при община Пазарджик.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color w:val="000000"/>
          <w:lang w:val="ru-RU"/>
        </w:rPr>
      </w:pPr>
      <w:r w:rsidRPr="00C352D7">
        <w:rPr>
          <w:b/>
          <w:bCs/>
          <w:color w:val="000000"/>
          <w:lang w:val="ru-RU"/>
        </w:rPr>
        <w:t>ПРИЛОЖЕНИЕ: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color w:val="000000"/>
          <w:lang w:val="ru-RU"/>
        </w:rPr>
      </w:pPr>
      <w:r w:rsidRPr="00C352D7">
        <w:rPr>
          <w:b/>
          <w:color w:val="000000"/>
          <w:lang w:val="ru-RU"/>
        </w:rPr>
        <w:t>1.</w:t>
      </w:r>
      <w:r w:rsidRPr="00C352D7">
        <w:rPr>
          <w:color w:val="000000"/>
          <w:lang w:val="ru-RU"/>
        </w:rPr>
        <w:t xml:space="preserve"> Предложение</w:t>
      </w:r>
      <w:r w:rsidRPr="00C352D7">
        <w:t xml:space="preserve"> – 1бр.;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</w:pPr>
      <w:r w:rsidRPr="00C352D7">
        <w:rPr>
          <w:b/>
          <w:color w:val="000000"/>
          <w:lang w:val="ru-RU"/>
        </w:rPr>
        <w:t>2.</w:t>
      </w:r>
      <w:r w:rsidRPr="00C352D7">
        <w:rPr>
          <w:color w:val="000000"/>
          <w:lang w:val="ru-RU"/>
        </w:rPr>
        <w:t xml:space="preserve"> Проект на решение</w:t>
      </w:r>
      <w:r w:rsidRPr="00C352D7">
        <w:t xml:space="preserve"> – 1бр.;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  <w:r w:rsidRPr="00C352D7">
        <w:rPr>
          <w:b/>
          <w:color w:val="000000"/>
          <w:lang w:val="ru-RU"/>
        </w:rPr>
        <w:t>3.</w:t>
      </w:r>
      <w:r w:rsidRPr="00C352D7">
        <w:rPr>
          <w:color w:val="000000"/>
          <w:lang w:val="ru-RU"/>
        </w:rPr>
        <w:t xml:space="preserve"> Проект на </w:t>
      </w:r>
      <w:r w:rsidRPr="00C352D7">
        <w:t>годишен план за паша – 1бр.;</w:t>
      </w:r>
    </w:p>
    <w:p w:rsidR="007553D0" w:rsidRPr="00C352D7" w:rsidRDefault="007553D0" w:rsidP="00685A7A">
      <w:pPr>
        <w:ind w:firstLine="540"/>
        <w:jc w:val="both"/>
      </w:pPr>
      <w:r w:rsidRPr="00C352D7">
        <w:rPr>
          <w:b/>
          <w:color w:val="000000"/>
          <w:lang w:val="ru-RU"/>
        </w:rPr>
        <w:t>4.</w:t>
      </w:r>
      <w:r w:rsidRPr="00C352D7">
        <w:rPr>
          <w:color w:val="000000"/>
          <w:lang w:val="ru-RU"/>
        </w:rPr>
        <w:t xml:space="preserve"> </w:t>
      </w:r>
      <w:r w:rsidRPr="00C352D7">
        <w:t xml:space="preserve">Справка за наличната земеделска земя от ОПФ с начин на трайно ползване: </w:t>
      </w:r>
      <w:r w:rsidRPr="00C352D7">
        <w:rPr>
          <w:b/>
        </w:rPr>
        <w:t>Пасище</w:t>
      </w:r>
      <w:r w:rsidRPr="00C352D7">
        <w:t xml:space="preserve">, по </w:t>
      </w:r>
      <w:r w:rsidRPr="00C352D7">
        <w:rPr>
          <w:sz w:val="22"/>
          <w:szCs w:val="22"/>
        </w:rPr>
        <w:t xml:space="preserve">КККР на населени места на територията на община Пазарджик </w:t>
      </w:r>
      <w:r w:rsidRPr="00C352D7">
        <w:rPr>
          <w:color w:val="000000"/>
          <w:sz w:val="22"/>
          <w:szCs w:val="22"/>
          <w:lang w:val="ru-RU"/>
        </w:rPr>
        <w:t>/Приложение</w:t>
      </w:r>
      <w:r w:rsidRPr="00C352D7">
        <w:rPr>
          <w:color w:val="000000"/>
          <w:lang w:val="ru-RU"/>
        </w:rPr>
        <w:t xml:space="preserve"> № 1/</w:t>
      </w:r>
      <w:r w:rsidRPr="00C352D7">
        <w:t xml:space="preserve"> – 1бр.; 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  <w:r w:rsidRPr="00C352D7">
        <w:rPr>
          <w:b/>
          <w:color w:val="000000"/>
          <w:lang w:val="ru-RU"/>
        </w:rPr>
        <w:t>5.</w:t>
      </w:r>
      <w:r w:rsidRPr="00C352D7">
        <w:rPr>
          <w:color w:val="000000"/>
          <w:lang w:val="ru-RU"/>
        </w:rPr>
        <w:t xml:space="preserve"> Списък на пасищата по КККР на населени места на територията на община Пазарджик за общо ползване /Приложение № 2/</w:t>
      </w:r>
      <w:r w:rsidRPr="00C352D7">
        <w:t xml:space="preserve"> – 1бр.;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  <w:r w:rsidRPr="00C352D7">
        <w:rPr>
          <w:b/>
          <w:color w:val="000000"/>
          <w:lang w:val="ru-RU"/>
        </w:rPr>
        <w:t xml:space="preserve">6. </w:t>
      </w:r>
      <w:r w:rsidRPr="00C352D7">
        <w:rPr>
          <w:color w:val="000000"/>
          <w:lang w:val="ru-RU"/>
        </w:rPr>
        <w:t>Списък на пасищата по КККР на населени места на територията на община Пазарджик за индивидуално ползване /Приложение № 3/</w:t>
      </w:r>
      <w:r w:rsidRPr="00C352D7">
        <w:t xml:space="preserve"> – 1бр.;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</w:p>
    <w:p w:rsidR="007553D0" w:rsidRPr="00C352D7" w:rsidRDefault="007553D0" w:rsidP="00685A7A">
      <w:pPr>
        <w:ind w:firstLine="540"/>
        <w:rPr>
          <w:b/>
        </w:rPr>
      </w:pPr>
      <w:r w:rsidRPr="00C352D7">
        <w:rPr>
          <w:b/>
        </w:rPr>
        <w:t>ПЕТЪР КУЛЕНСКИ_____________ _</w:t>
      </w:r>
    </w:p>
    <w:p w:rsidR="007553D0" w:rsidRPr="00C352D7" w:rsidRDefault="007553D0" w:rsidP="00685A7A">
      <w:pPr>
        <w:ind w:firstLine="540"/>
        <w:rPr>
          <w:i/>
        </w:rPr>
      </w:pPr>
      <w:r w:rsidRPr="00C352D7">
        <w:rPr>
          <w:i/>
        </w:rPr>
        <w:t>Кмет на община Пазарджик</w:t>
      </w:r>
    </w:p>
    <w:p w:rsidR="007553D0" w:rsidRPr="00C352D7" w:rsidRDefault="007553D0" w:rsidP="00685A7A">
      <w:pPr>
        <w:ind w:firstLine="540"/>
      </w:pPr>
    </w:p>
    <w:p w:rsidR="007553D0" w:rsidRPr="00C352D7" w:rsidRDefault="007553D0" w:rsidP="00685A7A">
      <w:pPr>
        <w:ind w:firstLine="540"/>
      </w:pPr>
    </w:p>
    <w:p w:rsidR="007553D0" w:rsidRPr="00C352D7" w:rsidRDefault="007553D0" w:rsidP="00685A7A">
      <w:pPr>
        <w:ind w:firstLine="540"/>
        <w:rPr>
          <w:b/>
        </w:rPr>
      </w:pPr>
      <w:r w:rsidRPr="00C352D7">
        <w:rPr>
          <w:b/>
        </w:rPr>
        <w:t>Съгласувал:</w:t>
      </w:r>
    </w:p>
    <w:p w:rsidR="007553D0" w:rsidRPr="00C352D7" w:rsidRDefault="007553D0" w:rsidP="00685A7A">
      <w:pPr>
        <w:ind w:firstLine="540"/>
        <w:jc w:val="both"/>
      </w:pPr>
      <w:r w:rsidRPr="00C352D7">
        <w:t>Дирекция ПО</w:t>
      </w:r>
    </w:p>
    <w:p w:rsidR="007553D0" w:rsidRPr="00C352D7" w:rsidRDefault="007553D0" w:rsidP="00685A7A">
      <w:pPr>
        <w:ind w:firstLine="540"/>
        <w:jc w:val="both"/>
        <w:rPr>
          <w:b/>
        </w:rPr>
      </w:pPr>
    </w:p>
    <w:p w:rsidR="007553D0" w:rsidRPr="00C352D7" w:rsidRDefault="007553D0" w:rsidP="00685A7A">
      <w:pPr>
        <w:ind w:firstLine="540"/>
        <w:jc w:val="both"/>
      </w:pPr>
      <w:r w:rsidRPr="00C352D7">
        <w:t>Съгласувал:</w:t>
      </w:r>
    </w:p>
    <w:p w:rsidR="007553D0" w:rsidRPr="00C352D7" w:rsidRDefault="007553D0" w:rsidP="00685A7A">
      <w:pPr>
        <w:ind w:firstLine="540"/>
        <w:jc w:val="both"/>
      </w:pPr>
      <w:r w:rsidRPr="00C352D7">
        <w:t>Дирекция БОС</w:t>
      </w:r>
    </w:p>
    <w:p w:rsidR="007553D0" w:rsidRPr="00C352D7" w:rsidRDefault="007553D0" w:rsidP="00685A7A">
      <w:pPr>
        <w:ind w:firstLine="540"/>
        <w:jc w:val="both"/>
      </w:pPr>
    </w:p>
    <w:p w:rsidR="007553D0" w:rsidRPr="00C352D7" w:rsidRDefault="007553D0" w:rsidP="00685A7A">
      <w:pPr>
        <w:ind w:firstLine="540"/>
        <w:jc w:val="both"/>
      </w:pPr>
      <w:r w:rsidRPr="00C352D7">
        <w:t xml:space="preserve">Изготвил: </w:t>
      </w:r>
    </w:p>
    <w:p w:rsidR="007553D0" w:rsidRPr="00C352D7" w:rsidRDefault="007553D0" w:rsidP="00685A7A">
      <w:pPr>
        <w:ind w:firstLine="540"/>
        <w:jc w:val="both"/>
      </w:pPr>
      <w:r w:rsidRPr="00C352D7">
        <w:t>Венелина Пенкова</w:t>
      </w:r>
    </w:p>
    <w:p w:rsidR="007553D0" w:rsidRPr="00C352D7" w:rsidRDefault="007553D0" w:rsidP="00685A7A">
      <w:pPr>
        <w:ind w:firstLine="540"/>
        <w:jc w:val="both"/>
        <w:rPr>
          <w:i/>
        </w:rPr>
      </w:pPr>
      <w:r w:rsidRPr="00C352D7">
        <w:rPr>
          <w:i/>
        </w:rPr>
        <w:t>Ст. експерт - отдел УОС , дирекция БОС</w:t>
      </w:r>
      <w:bookmarkStart w:id="0" w:name="_GoBack"/>
      <w:bookmarkEnd w:id="0"/>
    </w:p>
    <w:p w:rsidR="007553D0" w:rsidRPr="00C352D7" w:rsidRDefault="007553D0" w:rsidP="00685A7A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ind w:firstLine="540"/>
        <w:rPr>
          <w:b/>
        </w:rPr>
      </w:pPr>
      <w:r w:rsidRPr="00C352D7">
        <w:rPr>
          <w:b/>
        </w:rPr>
        <w:t>ДО</w:t>
      </w:r>
    </w:p>
    <w:p w:rsidR="007553D0" w:rsidRPr="00C352D7" w:rsidRDefault="007553D0" w:rsidP="00685A7A">
      <w:pPr>
        <w:ind w:firstLine="540"/>
        <w:rPr>
          <w:b/>
        </w:rPr>
      </w:pPr>
      <w:r w:rsidRPr="00C352D7">
        <w:rPr>
          <w:b/>
        </w:rPr>
        <w:t>ПРЕДСЕДАТЕЛЯ НА</w:t>
      </w:r>
    </w:p>
    <w:p w:rsidR="007553D0" w:rsidRPr="00C352D7" w:rsidRDefault="007553D0" w:rsidP="00685A7A">
      <w:pPr>
        <w:ind w:firstLine="540"/>
        <w:rPr>
          <w:b/>
        </w:rPr>
      </w:pPr>
      <w:r w:rsidRPr="00C352D7">
        <w:rPr>
          <w:b/>
        </w:rPr>
        <w:t>ОБЩИНСКИ СЪВЕТ</w:t>
      </w:r>
    </w:p>
    <w:p w:rsidR="007553D0" w:rsidRPr="00C352D7" w:rsidRDefault="007553D0" w:rsidP="00685A7A">
      <w:pPr>
        <w:ind w:firstLine="540"/>
        <w:rPr>
          <w:b/>
        </w:rPr>
      </w:pPr>
      <w:r w:rsidRPr="00C352D7">
        <w:rPr>
          <w:b/>
        </w:rPr>
        <w:t>ПАЗАРДЖИК</w:t>
      </w:r>
    </w:p>
    <w:p w:rsidR="007553D0" w:rsidRPr="00C352D7" w:rsidRDefault="007553D0" w:rsidP="00685A7A">
      <w:pPr>
        <w:ind w:firstLine="540"/>
        <w:jc w:val="center"/>
        <w:rPr>
          <w:b/>
        </w:rPr>
      </w:pPr>
    </w:p>
    <w:p w:rsidR="007553D0" w:rsidRPr="00C352D7" w:rsidRDefault="007553D0" w:rsidP="00685A7A">
      <w:pPr>
        <w:ind w:firstLine="540"/>
        <w:jc w:val="center"/>
        <w:rPr>
          <w:b/>
        </w:rPr>
      </w:pPr>
    </w:p>
    <w:p w:rsidR="007553D0" w:rsidRPr="00C352D7" w:rsidRDefault="007553D0" w:rsidP="00685A7A">
      <w:pPr>
        <w:ind w:firstLine="540"/>
        <w:jc w:val="center"/>
        <w:rPr>
          <w:b/>
        </w:rPr>
      </w:pPr>
    </w:p>
    <w:p w:rsidR="007553D0" w:rsidRPr="00C352D7" w:rsidRDefault="007553D0" w:rsidP="00685A7A">
      <w:pPr>
        <w:ind w:firstLine="540"/>
        <w:jc w:val="center"/>
        <w:rPr>
          <w:b/>
          <w:sz w:val="28"/>
          <w:szCs w:val="28"/>
        </w:rPr>
      </w:pPr>
      <w:r w:rsidRPr="00C352D7">
        <w:rPr>
          <w:b/>
          <w:sz w:val="28"/>
          <w:szCs w:val="28"/>
        </w:rPr>
        <w:t>П Р Е Д Л О Ж Е Н И Е</w:t>
      </w:r>
    </w:p>
    <w:p w:rsidR="007553D0" w:rsidRPr="00C352D7" w:rsidRDefault="007553D0" w:rsidP="00685A7A">
      <w:pPr>
        <w:ind w:firstLine="540"/>
        <w:jc w:val="center"/>
      </w:pPr>
      <w:r w:rsidRPr="00C352D7">
        <w:t>от Петър Куленски – кмет на община Пазарджик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</w:p>
    <w:p w:rsidR="007553D0" w:rsidRPr="00C352D7" w:rsidRDefault="007553D0" w:rsidP="00BA53D7">
      <w:pPr>
        <w:tabs>
          <w:tab w:val="left" w:pos="7485"/>
        </w:tabs>
        <w:ind w:firstLine="540"/>
        <w:jc w:val="both"/>
      </w:pPr>
      <w:r w:rsidRPr="00C352D7">
        <w:rPr>
          <w:b/>
          <w:bCs/>
          <w:color w:val="000000"/>
          <w:lang w:val="ru-RU"/>
        </w:rPr>
        <w:t xml:space="preserve">ОТНОСНО: </w:t>
      </w:r>
      <w:r w:rsidRPr="00C352D7">
        <w:rPr>
          <w:color w:val="000000"/>
        </w:rPr>
        <w:t xml:space="preserve">Приемане на решение за предоставяне и актуализиране на ползването на пасищата </w:t>
      </w:r>
      <w:r w:rsidRPr="00C352D7">
        <w:t>от Общинския поземлен фонд /ОПФ/.</w:t>
      </w:r>
    </w:p>
    <w:p w:rsidR="007553D0" w:rsidRPr="00C352D7" w:rsidRDefault="007553D0" w:rsidP="00BA53D7">
      <w:pPr>
        <w:tabs>
          <w:tab w:val="left" w:pos="7485"/>
        </w:tabs>
        <w:ind w:firstLine="540"/>
        <w:jc w:val="both"/>
      </w:pPr>
    </w:p>
    <w:p w:rsidR="007553D0" w:rsidRPr="00C352D7" w:rsidRDefault="007553D0" w:rsidP="00BA53D7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lang w:val="ru-RU"/>
        </w:rPr>
      </w:pPr>
      <w:r w:rsidRPr="00C352D7">
        <w:rPr>
          <w:b/>
          <w:bCs/>
          <w:color w:val="000000"/>
          <w:lang w:val="ru-RU"/>
        </w:rPr>
        <w:t>УВАЖАЕМА ГОСПОЖО ПРЕДСЕДАТЕЛ,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ind w:firstLine="540"/>
        <w:jc w:val="both"/>
      </w:pPr>
      <w:r w:rsidRPr="00C352D7">
        <w:t xml:space="preserve">На Вашето внимание и на вниманието на общинските съветници представям </w:t>
      </w:r>
      <w:r w:rsidRPr="00C352D7">
        <w:rPr>
          <w:color w:val="000000"/>
          <w:lang w:val="ru-RU"/>
        </w:rPr>
        <w:t>проект</w:t>
      </w:r>
      <w:r w:rsidRPr="00C352D7">
        <w:t xml:space="preserve"> на решение относно приемане на годишен план за паша за 2026г. и даване съгласие за предоставяне на земеделска земя от Общинския поземлен фонд /ОПФ/, с начин на трайно ползване: </w:t>
      </w:r>
      <w:r w:rsidRPr="00C352D7">
        <w:rPr>
          <w:b/>
        </w:rPr>
        <w:t>Пасище,</w:t>
      </w:r>
      <w:r w:rsidRPr="00C352D7">
        <w:t xml:space="preserve"> за общо и за индивидуално ползване, определяне размера и местоположението на пасищата за общо и индивидуално ползване, за отдаване под наем или аренда на пасища  по реда на чл.37и, ал.1 във връзка с чл.24а, ал.6, т.4 от ЗСПЗЗ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</w:p>
    <w:p w:rsidR="007553D0" w:rsidRPr="00C352D7" w:rsidRDefault="007553D0" w:rsidP="00685A7A">
      <w:pPr>
        <w:tabs>
          <w:tab w:val="left" w:pos="7485"/>
        </w:tabs>
        <w:ind w:firstLine="540"/>
        <w:jc w:val="both"/>
        <w:rPr>
          <w:color w:val="000000"/>
        </w:rPr>
      </w:pPr>
      <w:r w:rsidRPr="00C352D7">
        <w:t xml:space="preserve"> Съгласно разпоредбите на чл.37и, ал.3 и чл.37о, ал.1, т.1 от ЗСПЗЗ в правомощията на общинския съвет е да определя </w:t>
      </w:r>
      <w:r w:rsidRPr="00C352D7">
        <w:rPr>
          <w:color w:val="000000"/>
        </w:rPr>
        <w:t>размера и местоположението на</w:t>
      </w:r>
      <w:r w:rsidRPr="00C352D7">
        <w:t xml:space="preserve"> свободните пасища</w:t>
      </w:r>
      <w:r w:rsidRPr="00C352D7">
        <w:rPr>
          <w:color w:val="000000"/>
        </w:rPr>
        <w:t>, както и правилата за ползването на имотите.</w:t>
      </w:r>
    </w:p>
    <w:p w:rsidR="007553D0" w:rsidRPr="00C352D7" w:rsidRDefault="007553D0" w:rsidP="004B5237">
      <w:pPr>
        <w:ind w:firstLine="990"/>
        <w:jc w:val="both"/>
        <w:rPr>
          <w:color w:val="000000"/>
        </w:rPr>
      </w:pPr>
      <w:r w:rsidRPr="00C352D7">
        <w:rPr>
          <w:color w:val="000000"/>
        </w:rPr>
        <w:t xml:space="preserve"> </w:t>
      </w: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</w:pPr>
      <w:r w:rsidRPr="00C352D7">
        <w:t xml:space="preserve">Предвид гореизложеното и на основание чл.37и, ал.1 и ал.3, </w:t>
      </w:r>
      <w:r w:rsidRPr="00C352D7">
        <w:rPr>
          <w:color w:val="000000"/>
        </w:rPr>
        <w:t xml:space="preserve">и чл.37о, </w:t>
      </w:r>
      <w:r w:rsidRPr="00C352D7">
        <w:t xml:space="preserve">ал.1, т.1 и </w:t>
      </w:r>
      <w:r w:rsidRPr="00C352D7">
        <w:rPr>
          <w:color w:val="000000"/>
        </w:rPr>
        <w:t>ал.4</w:t>
      </w:r>
      <w:r w:rsidRPr="00C352D7">
        <w:t xml:space="preserve"> </w:t>
      </w:r>
      <w:r w:rsidRPr="00C352D7">
        <w:rPr>
          <w:color w:val="000000"/>
        </w:rPr>
        <w:t>от Закона за собствеността и ползването на земеделските земи</w:t>
      </w:r>
      <w:r w:rsidRPr="00C352D7">
        <w:rPr>
          <w:color w:val="000000"/>
          <w:lang w:val="ru-RU"/>
        </w:rPr>
        <w:t xml:space="preserve">, и </w:t>
      </w:r>
      <w:r w:rsidRPr="00C352D7">
        <w:t>чл.21, ал.1, т.</w:t>
      </w:r>
      <w:r>
        <w:t>8</w:t>
      </w:r>
      <w:r w:rsidRPr="00C352D7">
        <w:t>, и ал.2 от Закона за местното самоуправление и местната администрация</w:t>
      </w:r>
      <w:r w:rsidRPr="00C352D7">
        <w:rPr>
          <w:color w:val="000000"/>
        </w:rPr>
        <w:t>,</w:t>
      </w: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lang w:val="ru-RU"/>
        </w:rPr>
      </w:pPr>
      <w:r w:rsidRPr="00C352D7">
        <w:rPr>
          <w:b/>
          <w:bCs/>
          <w:color w:val="000000"/>
          <w:lang w:val="ru-RU"/>
        </w:rPr>
        <w:t>П Р Е Д Л А Г А М:</w:t>
      </w: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lang w:val="ru-RU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  <w:r w:rsidRPr="00C352D7">
        <w:rPr>
          <w:color w:val="000000"/>
          <w:lang w:val="ru-RU"/>
        </w:rPr>
        <w:t>Общинският съвет да обсъди и приеме предложения проект за решение.</w:t>
      </w: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b/>
          <w:color w:val="000000"/>
          <w:lang w:val="ru-RU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b/>
          <w:color w:val="000000"/>
          <w:lang w:val="ru-RU"/>
        </w:rPr>
      </w:pPr>
    </w:p>
    <w:p w:rsidR="007553D0" w:rsidRPr="00C352D7" w:rsidRDefault="007553D0" w:rsidP="003D6043">
      <w:pPr>
        <w:autoSpaceDE w:val="0"/>
        <w:autoSpaceDN w:val="0"/>
        <w:adjustRightInd w:val="0"/>
        <w:ind w:firstLine="540"/>
        <w:jc w:val="both"/>
        <w:rPr>
          <w:b/>
          <w:color w:val="000000"/>
          <w:lang w:val="ru-RU"/>
        </w:rPr>
      </w:pPr>
    </w:p>
    <w:p w:rsidR="007553D0" w:rsidRPr="00C352D7" w:rsidRDefault="007553D0" w:rsidP="003D6043">
      <w:pPr>
        <w:ind w:firstLine="540"/>
        <w:rPr>
          <w:b/>
        </w:rPr>
      </w:pPr>
      <w:r w:rsidRPr="00C352D7">
        <w:rPr>
          <w:b/>
        </w:rPr>
        <w:t>ПЕТЪР КУЛЕНСКИ_____________ _</w:t>
      </w:r>
    </w:p>
    <w:p w:rsidR="007553D0" w:rsidRPr="00C352D7" w:rsidRDefault="007553D0" w:rsidP="003D6043">
      <w:pPr>
        <w:ind w:firstLine="540"/>
        <w:rPr>
          <w:i/>
        </w:rPr>
      </w:pPr>
      <w:r w:rsidRPr="00C352D7">
        <w:rPr>
          <w:i/>
        </w:rPr>
        <w:t>Кмет на община Пазарджик</w:t>
      </w: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val="ru-RU"/>
        </w:rPr>
      </w:pPr>
      <w:r w:rsidRPr="00C352D7">
        <w:rPr>
          <w:color w:val="000000"/>
          <w:sz w:val="28"/>
          <w:szCs w:val="28"/>
          <w:lang w:val="ru-RU"/>
        </w:rPr>
        <w:t xml:space="preserve"> </w:t>
      </w:r>
    </w:p>
    <w:p w:rsidR="007553D0" w:rsidRPr="00C352D7" w:rsidRDefault="007553D0" w:rsidP="00685A7A">
      <w:pPr>
        <w:ind w:firstLine="540"/>
        <w:rPr>
          <w:sz w:val="28"/>
          <w:szCs w:val="28"/>
        </w:rPr>
      </w:pPr>
    </w:p>
    <w:p w:rsidR="007553D0" w:rsidRPr="00C352D7" w:rsidRDefault="007553D0" w:rsidP="00685A7A">
      <w:pPr>
        <w:ind w:firstLine="540"/>
        <w:rPr>
          <w:sz w:val="28"/>
          <w:szCs w:val="28"/>
        </w:rPr>
      </w:pPr>
    </w:p>
    <w:p w:rsidR="007553D0" w:rsidRPr="00C352D7" w:rsidRDefault="007553D0" w:rsidP="00E56850">
      <w:pPr>
        <w:ind w:firstLine="567"/>
        <w:jc w:val="both"/>
      </w:pPr>
      <w:r w:rsidRPr="00C352D7">
        <w:t>Съгласувал:</w:t>
      </w:r>
    </w:p>
    <w:p w:rsidR="007553D0" w:rsidRPr="00C352D7" w:rsidRDefault="007553D0" w:rsidP="00E56850">
      <w:pPr>
        <w:ind w:firstLine="567"/>
        <w:jc w:val="both"/>
      </w:pPr>
      <w:r w:rsidRPr="00C352D7">
        <w:t>Дирекция БОС</w:t>
      </w:r>
    </w:p>
    <w:p w:rsidR="007553D0" w:rsidRPr="00C352D7" w:rsidRDefault="007553D0" w:rsidP="00685A7A">
      <w:pPr>
        <w:ind w:firstLine="540"/>
      </w:pPr>
    </w:p>
    <w:p w:rsidR="007553D0" w:rsidRPr="00C352D7" w:rsidRDefault="007553D0" w:rsidP="00685A7A">
      <w:pPr>
        <w:ind w:firstLine="540"/>
      </w:pPr>
    </w:p>
    <w:p w:rsidR="007553D0" w:rsidRPr="00C352D7" w:rsidRDefault="007553D0" w:rsidP="00E56850">
      <w:pPr>
        <w:ind w:firstLine="567"/>
        <w:jc w:val="right"/>
        <w:rPr>
          <w:b/>
        </w:rPr>
      </w:pPr>
      <w:r w:rsidRPr="00C352D7">
        <w:rPr>
          <w:b/>
        </w:rPr>
        <w:t>ПРОЕКТ !</w:t>
      </w:r>
    </w:p>
    <w:p w:rsidR="007553D0" w:rsidRPr="00C352D7" w:rsidRDefault="007553D0" w:rsidP="00E56850">
      <w:pPr>
        <w:ind w:firstLine="567"/>
        <w:jc w:val="center"/>
        <w:rPr>
          <w:b/>
        </w:rPr>
      </w:pPr>
    </w:p>
    <w:p w:rsidR="007553D0" w:rsidRPr="00C352D7" w:rsidRDefault="007553D0" w:rsidP="00E56850">
      <w:pPr>
        <w:ind w:firstLine="567"/>
        <w:jc w:val="center"/>
        <w:rPr>
          <w:b/>
        </w:rPr>
      </w:pPr>
    </w:p>
    <w:p w:rsidR="007553D0" w:rsidRPr="00C352D7" w:rsidRDefault="007553D0" w:rsidP="00E56850">
      <w:pPr>
        <w:ind w:firstLine="567"/>
        <w:jc w:val="center"/>
        <w:rPr>
          <w:b/>
          <w:sz w:val="28"/>
          <w:szCs w:val="28"/>
        </w:rPr>
      </w:pPr>
      <w:r w:rsidRPr="00C352D7">
        <w:rPr>
          <w:b/>
          <w:sz w:val="28"/>
          <w:szCs w:val="28"/>
        </w:rPr>
        <w:t>Р  Е  Ш  Е  Н  И  Е</w:t>
      </w:r>
    </w:p>
    <w:p w:rsidR="007553D0" w:rsidRPr="00C352D7" w:rsidRDefault="007553D0" w:rsidP="00E56850">
      <w:pPr>
        <w:ind w:firstLine="567"/>
        <w:jc w:val="center"/>
        <w:rPr>
          <w:b/>
        </w:rPr>
      </w:pPr>
    </w:p>
    <w:p w:rsidR="007553D0" w:rsidRPr="00C352D7" w:rsidRDefault="007553D0" w:rsidP="00E56850">
      <w:pPr>
        <w:ind w:firstLine="567"/>
        <w:jc w:val="center"/>
      </w:pPr>
      <w:r w:rsidRPr="00C352D7">
        <w:t>№ ...........</w:t>
      </w:r>
    </w:p>
    <w:p w:rsidR="007553D0" w:rsidRPr="00C352D7" w:rsidRDefault="007553D0" w:rsidP="00E56850">
      <w:pPr>
        <w:ind w:firstLine="567"/>
        <w:jc w:val="center"/>
      </w:pPr>
      <w:r w:rsidRPr="00C352D7">
        <w:t>от ……………….202</w:t>
      </w:r>
      <w:r>
        <w:t>6г.</w:t>
      </w:r>
      <w:r w:rsidRPr="00C352D7">
        <w:t>, взето с протокол № ……</w:t>
      </w:r>
    </w:p>
    <w:p w:rsidR="007553D0" w:rsidRPr="00C352D7" w:rsidRDefault="007553D0" w:rsidP="00E56850">
      <w:pPr>
        <w:ind w:firstLine="567"/>
        <w:jc w:val="both"/>
      </w:pPr>
    </w:p>
    <w:p w:rsidR="007553D0" w:rsidRPr="00C352D7" w:rsidRDefault="007553D0" w:rsidP="00E56850">
      <w:pPr>
        <w:ind w:firstLine="567"/>
        <w:jc w:val="both"/>
      </w:pPr>
    </w:p>
    <w:p w:rsidR="007553D0" w:rsidRPr="00C352D7" w:rsidRDefault="007553D0" w:rsidP="00E56850">
      <w:pPr>
        <w:ind w:firstLine="567"/>
        <w:jc w:val="both"/>
      </w:pPr>
    </w:p>
    <w:p w:rsidR="007553D0" w:rsidRPr="00C352D7" w:rsidRDefault="007553D0" w:rsidP="00E56850">
      <w:pPr>
        <w:ind w:firstLine="567"/>
        <w:jc w:val="both"/>
      </w:pPr>
    </w:p>
    <w:p w:rsidR="007553D0" w:rsidRPr="00C352D7" w:rsidRDefault="007553D0" w:rsidP="00C352D7">
      <w:pPr>
        <w:tabs>
          <w:tab w:val="left" w:pos="7485"/>
        </w:tabs>
        <w:ind w:firstLine="540"/>
        <w:jc w:val="both"/>
      </w:pPr>
      <w:r w:rsidRPr="00C352D7">
        <w:rPr>
          <w:b/>
          <w:bCs/>
          <w:color w:val="000000"/>
          <w:lang w:val="ru-RU"/>
        </w:rPr>
        <w:t xml:space="preserve">ОТНОСНО: </w:t>
      </w:r>
      <w:r w:rsidRPr="00C352D7">
        <w:rPr>
          <w:color w:val="000000"/>
        </w:rPr>
        <w:t xml:space="preserve">Приемане на решение за предоставяне и актуализиране на ползването на пасищата </w:t>
      </w:r>
      <w:r w:rsidRPr="00C352D7">
        <w:t>от Общинския поземлен фонд /ОПФ/.</w:t>
      </w:r>
    </w:p>
    <w:p w:rsidR="007553D0" w:rsidRPr="00C352D7" w:rsidRDefault="007553D0" w:rsidP="00685A7A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tabs>
          <w:tab w:val="left" w:pos="7485"/>
        </w:tabs>
        <w:ind w:firstLine="540"/>
        <w:jc w:val="both"/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jc w:val="both"/>
        <w:rPr>
          <w:color w:val="000000"/>
          <w:lang w:val="ru-RU"/>
        </w:rPr>
      </w:pPr>
      <w:r w:rsidRPr="00C352D7">
        <w:rPr>
          <w:color w:val="000000"/>
          <w:lang w:val="ru-RU"/>
        </w:rPr>
        <w:t>Предложението на кмета на Общината е законосъобразно и целесъобразно.</w:t>
      </w:r>
    </w:p>
    <w:p w:rsidR="007553D0" w:rsidRPr="00C352D7" w:rsidRDefault="007553D0" w:rsidP="00C352D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352D7">
        <w:rPr>
          <w:color w:val="000000"/>
          <w:lang w:val="ru-RU"/>
        </w:rPr>
        <w:t xml:space="preserve">Общински съвет Пазарджик, като обсъди предложението на кмета на Общината – Петър Куленски, споделяйки изложените основания на вносителя и след станалите разисквания и извършеното гласуване, </w:t>
      </w:r>
      <w:r w:rsidRPr="00C352D7">
        <w:t xml:space="preserve">на основание чл.37и, ал.1 и ал.3, </w:t>
      </w:r>
      <w:r w:rsidRPr="00C352D7">
        <w:rPr>
          <w:color w:val="000000"/>
        </w:rPr>
        <w:t xml:space="preserve">и чл.37о, </w:t>
      </w:r>
      <w:r w:rsidRPr="00C352D7">
        <w:t xml:space="preserve">ал.1, т.1 и </w:t>
      </w:r>
      <w:r w:rsidRPr="00C352D7">
        <w:rPr>
          <w:color w:val="000000"/>
        </w:rPr>
        <w:t>ал.4</w:t>
      </w:r>
      <w:r w:rsidRPr="00C352D7">
        <w:t xml:space="preserve"> </w:t>
      </w:r>
      <w:r w:rsidRPr="00C352D7">
        <w:rPr>
          <w:color w:val="000000"/>
        </w:rPr>
        <w:t>от Закона за собствеността и ползването на земеделските земи</w:t>
      </w:r>
      <w:r w:rsidRPr="00C352D7">
        <w:rPr>
          <w:color w:val="000000"/>
          <w:lang w:val="ru-RU"/>
        </w:rPr>
        <w:t xml:space="preserve">, и </w:t>
      </w:r>
      <w:r w:rsidRPr="00C352D7">
        <w:t>чл.21, ал.1, т.</w:t>
      </w:r>
      <w:r>
        <w:t>8</w:t>
      </w:r>
      <w:r w:rsidRPr="00C352D7">
        <w:t>, и ал.2 от Закона за местното самоуправление и местната администрация</w:t>
      </w:r>
      <w:r w:rsidRPr="00C352D7">
        <w:rPr>
          <w:color w:val="000000"/>
        </w:rPr>
        <w:t>,</w:t>
      </w:r>
    </w:p>
    <w:p w:rsidR="007553D0" w:rsidRPr="00C352D7" w:rsidRDefault="007553D0" w:rsidP="00C352D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7553D0" w:rsidRPr="00C352D7" w:rsidRDefault="007553D0" w:rsidP="00C352D7">
      <w:pPr>
        <w:autoSpaceDE w:val="0"/>
        <w:autoSpaceDN w:val="0"/>
        <w:adjustRightInd w:val="0"/>
        <w:ind w:firstLine="540"/>
        <w:jc w:val="both"/>
      </w:pPr>
    </w:p>
    <w:p w:rsidR="007553D0" w:rsidRPr="00C352D7" w:rsidRDefault="007553D0" w:rsidP="00685A7A">
      <w:pPr>
        <w:ind w:firstLine="540"/>
        <w:jc w:val="center"/>
        <w:rPr>
          <w:b/>
        </w:rPr>
      </w:pPr>
    </w:p>
    <w:p w:rsidR="007553D0" w:rsidRPr="00C352D7" w:rsidRDefault="007553D0" w:rsidP="00685A7A">
      <w:pPr>
        <w:ind w:firstLine="540"/>
        <w:jc w:val="center"/>
        <w:rPr>
          <w:b/>
        </w:rPr>
      </w:pPr>
      <w:r w:rsidRPr="00C352D7">
        <w:rPr>
          <w:b/>
        </w:rPr>
        <w:t>Р Е Ш И</w:t>
      </w:r>
    </w:p>
    <w:p w:rsidR="007553D0" w:rsidRPr="00C352D7" w:rsidRDefault="007553D0" w:rsidP="00685A7A">
      <w:pPr>
        <w:ind w:firstLine="540"/>
        <w:jc w:val="center"/>
        <w:rPr>
          <w:b/>
        </w:rPr>
      </w:pPr>
    </w:p>
    <w:p w:rsidR="007553D0" w:rsidRPr="00C352D7" w:rsidRDefault="007553D0" w:rsidP="00685A7A">
      <w:pPr>
        <w:ind w:firstLine="540"/>
        <w:jc w:val="both"/>
      </w:pPr>
      <w:r w:rsidRPr="00C352D7">
        <w:rPr>
          <w:b/>
        </w:rPr>
        <w:t>1.</w:t>
      </w:r>
      <w:r w:rsidRPr="00C352D7">
        <w:t xml:space="preserve"> Приема годишен план за паша за 2026г. и дава съгласие за предоставяне на земеделска земя от Общинския поземлен фонд /ОПФ/, с начин на трайно ползване: </w:t>
      </w:r>
      <w:r w:rsidRPr="00C352D7">
        <w:rPr>
          <w:b/>
        </w:rPr>
        <w:t>Пасище,</w:t>
      </w:r>
      <w:r w:rsidRPr="00C352D7">
        <w:t xml:space="preserve"> за общо и за индивидуално ползване и определя задълженията на общината и на ползвателите за поддържането на пасищата.</w:t>
      </w:r>
    </w:p>
    <w:p w:rsidR="007553D0" w:rsidRPr="00C352D7" w:rsidRDefault="007553D0" w:rsidP="00685A7A">
      <w:pPr>
        <w:ind w:firstLine="540"/>
        <w:jc w:val="both"/>
      </w:pPr>
      <w:r w:rsidRPr="00C352D7">
        <w:rPr>
          <w:b/>
        </w:rPr>
        <w:tab/>
        <w:t>2.</w:t>
      </w:r>
      <w:r w:rsidRPr="00C352D7">
        <w:t xml:space="preserve"> Определя размера и местоположението на земеделската земя от Общинския поземлен фонд /ОПФ/, с начин на трайно ползване: </w:t>
      </w:r>
      <w:r w:rsidRPr="00C352D7">
        <w:rPr>
          <w:b/>
        </w:rPr>
        <w:t>Пасище,</w:t>
      </w:r>
      <w:r w:rsidRPr="00C352D7">
        <w:t xml:space="preserve"> за общо и индивидуално ползване за 2026г., съгласно Приложение № 2 и Приложение № 3.</w:t>
      </w:r>
    </w:p>
    <w:p w:rsidR="007553D0" w:rsidRPr="00C352D7" w:rsidRDefault="007553D0" w:rsidP="00685A7A">
      <w:pPr>
        <w:ind w:firstLine="540"/>
        <w:jc w:val="both"/>
      </w:pPr>
      <w:r w:rsidRPr="00C352D7">
        <w:tab/>
      </w:r>
      <w:r w:rsidRPr="00C352D7">
        <w:rPr>
          <w:b/>
        </w:rPr>
        <w:t>3.</w:t>
      </w:r>
      <w:r w:rsidRPr="00C352D7">
        <w:t xml:space="preserve"> Упълномощава кмета на Общината да извърши всички последващи  законови действия по предоставяне на земеделска земя от Общинския поземлен фонд /ОПФ/, с начин на трайно ползване: </w:t>
      </w:r>
      <w:r w:rsidRPr="00C352D7">
        <w:rPr>
          <w:b/>
        </w:rPr>
        <w:t>Пасище,</w:t>
      </w:r>
      <w:r w:rsidRPr="00C352D7">
        <w:t xml:space="preserve"> за общо и за индивидуално ползване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</w:p>
    <w:p w:rsidR="007553D0" w:rsidRPr="00C352D7" w:rsidRDefault="007553D0" w:rsidP="00685A7A">
      <w:pPr>
        <w:pStyle w:val="BodyTextIndent"/>
        <w:ind w:left="0" w:firstLine="540"/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b/>
          <w:bCs/>
          <w:color w:val="000000"/>
          <w:lang w:val="ru-RU"/>
        </w:rPr>
      </w:pPr>
    </w:p>
    <w:p w:rsidR="007553D0" w:rsidRPr="00C352D7" w:rsidRDefault="007553D0" w:rsidP="00685A7A">
      <w:pPr>
        <w:autoSpaceDE w:val="0"/>
        <w:autoSpaceDN w:val="0"/>
        <w:adjustRightInd w:val="0"/>
        <w:ind w:firstLine="540"/>
        <w:rPr>
          <w:b/>
          <w:bCs/>
          <w:color w:val="000000"/>
        </w:rPr>
      </w:pPr>
      <w:r w:rsidRPr="00C352D7">
        <w:rPr>
          <w:b/>
          <w:bCs/>
          <w:color w:val="000000"/>
        </w:rPr>
        <w:t>ДЕСИСЛАВА ТОДОРОВА</w:t>
      </w:r>
    </w:p>
    <w:p w:rsidR="007553D0" w:rsidRPr="00C352D7" w:rsidRDefault="007553D0" w:rsidP="00C352D7">
      <w:pPr>
        <w:autoSpaceDE w:val="0"/>
        <w:autoSpaceDN w:val="0"/>
        <w:adjustRightInd w:val="0"/>
        <w:ind w:firstLine="540"/>
      </w:pPr>
      <w:r w:rsidRPr="00C352D7">
        <w:rPr>
          <w:i/>
        </w:rPr>
        <w:t>Председател на Общински съвет – Пазарджик</w:t>
      </w:r>
    </w:p>
    <w:p w:rsidR="007553D0" w:rsidRPr="00C352D7" w:rsidRDefault="007553D0" w:rsidP="001A583A">
      <w:pPr>
        <w:ind w:left="8496" w:firstLine="708"/>
        <w:jc w:val="both"/>
        <w:rPr>
          <w:b/>
          <w:i/>
          <w:sz w:val="28"/>
          <w:szCs w:val="28"/>
          <w:u w:val="single"/>
          <w:lang w:val="ru-RU"/>
        </w:rPr>
      </w:pPr>
    </w:p>
    <w:p w:rsidR="007553D0" w:rsidRPr="00C352D7" w:rsidRDefault="007553D0" w:rsidP="001A583A">
      <w:pPr>
        <w:ind w:left="8496" w:firstLine="708"/>
        <w:jc w:val="both"/>
        <w:rPr>
          <w:b/>
          <w:i/>
          <w:sz w:val="28"/>
          <w:szCs w:val="28"/>
          <w:u w:val="single"/>
        </w:rPr>
      </w:pPr>
    </w:p>
    <w:p w:rsidR="007553D0" w:rsidRPr="00C352D7" w:rsidRDefault="007553D0" w:rsidP="001A583A">
      <w:pPr>
        <w:ind w:left="8496" w:firstLine="708"/>
        <w:jc w:val="both"/>
        <w:rPr>
          <w:b/>
          <w:i/>
          <w:sz w:val="28"/>
          <w:szCs w:val="28"/>
          <w:u w:val="single"/>
        </w:rPr>
      </w:pPr>
    </w:p>
    <w:p w:rsidR="007553D0" w:rsidRPr="00C352D7" w:rsidRDefault="007553D0" w:rsidP="001A583A">
      <w:pPr>
        <w:ind w:left="8496" w:firstLine="708"/>
        <w:jc w:val="both"/>
        <w:rPr>
          <w:b/>
          <w:i/>
          <w:sz w:val="28"/>
          <w:szCs w:val="28"/>
          <w:u w:val="single"/>
        </w:rPr>
      </w:pPr>
    </w:p>
    <w:p w:rsidR="007553D0" w:rsidRPr="00C352D7" w:rsidRDefault="007553D0" w:rsidP="006135A7">
      <w:pPr>
        <w:tabs>
          <w:tab w:val="center" w:pos="180"/>
        </w:tabs>
        <w:ind w:right="-900"/>
        <w:rPr>
          <w:b/>
        </w:rPr>
      </w:pPr>
      <w:r w:rsidRPr="00C352D7">
        <w:rPr>
          <w:b/>
        </w:rPr>
        <w:t xml:space="preserve">                                                                                                                                </w:t>
      </w:r>
      <w:r w:rsidRPr="00C352D7">
        <w:rPr>
          <w:b/>
        </w:rPr>
        <w:tab/>
      </w:r>
      <w:r w:rsidRPr="00C352D7">
        <w:rPr>
          <w:b/>
        </w:rPr>
        <w:tab/>
      </w:r>
    </w:p>
    <w:p w:rsidR="007553D0" w:rsidRPr="00C352D7" w:rsidRDefault="007553D0" w:rsidP="00C352D7">
      <w:pPr>
        <w:tabs>
          <w:tab w:val="center" w:pos="180"/>
        </w:tabs>
        <w:jc w:val="right"/>
        <w:rPr>
          <w:b/>
        </w:rPr>
      </w:pP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</w:r>
      <w:r w:rsidRPr="00C352D7">
        <w:rPr>
          <w:b/>
        </w:rPr>
        <w:tab/>
        <w:t>ПРОЕКТ !</w:t>
      </w:r>
    </w:p>
    <w:p w:rsidR="007553D0" w:rsidRPr="00C352D7" w:rsidRDefault="007553D0" w:rsidP="006135A7">
      <w:pPr>
        <w:tabs>
          <w:tab w:val="center" w:pos="180"/>
        </w:tabs>
        <w:ind w:right="-900"/>
        <w:rPr>
          <w:b/>
        </w:rPr>
      </w:pPr>
    </w:p>
    <w:p w:rsidR="007553D0" w:rsidRPr="00C352D7" w:rsidRDefault="007553D0" w:rsidP="006135A7">
      <w:pPr>
        <w:tabs>
          <w:tab w:val="center" w:pos="180"/>
        </w:tabs>
        <w:ind w:right="-900"/>
        <w:rPr>
          <w:b/>
        </w:rPr>
      </w:pPr>
    </w:p>
    <w:p w:rsidR="007553D0" w:rsidRPr="00C352D7" w:rsidRDefault="007553D0" w:rsidP="001A583A">
      <w:pPr>
        <w:ind w:left="8496" w:firstLine="708"/>
        <w:jc w:val="both"/>
        <w:rPr>
          <w:b/>
          <w:i/>
          <w:u w:val="single"/>
        </w:rPr>
      </w:pPr>
    </w:p>
    <w:p w:rsidR="007553D0" w:rsidRPr="00C352D7" w:rsidRDefault="007553D0" w:rsidP="00C166A7">
      <w:pPr>
        <w:jc w:val="center"/>
        <w:rPr>
          <w:b/>
        </w:rPr>
      </w:pPr>
      <w:r w:rsidRPr="00C352D7">
        <w:rPr>
          <w:b/>
        </w:rPr>
        <w:t xml:space="preserve">ГОДИШЕН ПЛАН ЗА ПАША НА ОБЩИНА ПАЗАРДЖИК – 2026г. </w:t>
      </w:r>
    </w:p>
    <w:p w:rsidR="007553D0" w:rsidRPr="00C352D7" w:rsidRDefault="007553D0" w:rsidP="00C166A7">
      <w:pPr>
        <w:ind w:left="360" w:firstLine="348"/>
        <w:jc w:val="both"/>
      </w:pPr>
    </w:p>
    <w:p w:rsidR="007553D0" w:rsidRPr="00C352D7" w:rsidRDefault="007553D0" w:rsidP="00C166A7">
      <w:pPr>
        <w:ind w:left="360" w:firstLine="348"/>
        <w:jc w:val="both"/>
      </w:pPr>
    </w:p>
    <w:p w:rsidR="007553D0" w:rsidRPr="00C352D7" w:rsidRDefault="007553D0" w:rsidP="00C166A7">
      <w:pPr>
        <w:ind w:left="360" w:firstLine="348"/>
        <w:jc w:val="both"/>
      </w:pPr>
    </w:p>
    <w:p w:rsidR="007553D0" w:rsidRPr="00C352D7" w:rsidRDefault="007553D0" w:rsidP="00C166A7">
      <w:pPr>
        <w:ind w:left="360" w:firstLine="348"/>
        <w:jc w:val="both"/>
      </w:pPr>
    </w:p>
    <w:p w:rsidR="007553D0" w:rsidRPr="00C352D7" w:rsidRDefault="007553D0" w:rsidP="00CF782B">
      <w:pPr>
        <w:jc w:val="both"/>
      </w:pPr>
      <w:r w:rsidRPr="00C352D7">
        <w:t>І.ОСНОВАНИЕ</w:t>
      </w:r>
    </w:p>
    <w:p w:rsidR="007553D0" w:rsidRPr="00C352D7" w:rsidRDefault="007553D0" w:rsidP="00CF782B">
      <w:pPr>
        <w:jc w:val="both"/>
      </w:pPr>
      <w:r w:rsidRPr="00C352D7">
        <w:t xml:space="preserve"> Настоящият Годишен план за паша на Община Пазарджик за 2026 година, е разработен на основание чл. 37о, ал. 4 от Закона за собствеността и ползуването на земеделските земи (ЗСПЗЗ), съгласно който същият се изготва ежегодно и се внася за разглеждане и приемане от Общински съвет. 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II. ОБХВАТ </w:t>
      </w:r>
    </w:p>
    <w:p w:rsidR="007553D0" w:rsidRPr="00C352D7" w:rsidRDefault="007553D0" w:rsidP="00CF782B">
      <w:pPr>
        <w:jc w:val="both"/>
      </w:pPr>
      <w:r w:rsidRPr="00C352D7">
        <w:t xml:space="preserve">Годишният план за паша посочва годишното ползване на пасищата от Общинския поземлен фонд в населените места на територията на Община Пазарджик, като определя размера и местоположението на пасищата за общо и за индивидуално ползване и правилата за ползването на пасищата на територията на общината. 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III. ЦЕЛ </w:t>
      </w:r>
    </w:p>
    <w:p w:rsidR="007553D0" w:rsidRPr="00C352D7" w:rsidRDefault="007553D0" w:rsidP="00CF782B">
      <w:pPr>
        <w:jc w:val="both"/>
      </w:pPr>
      <w:r w:rsidRPr="00C352D7">
        <w:t xml:space="preserve">Целта на плана е да се подобри стопанисването, контролът и редът за ползването на  пасищата, общинска собственост, както и да се повиши положителното въздействие върху околната среда, спазвайки добрите селскостопански практики. 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IV. СПИСЪК С РАЗМЕРА И МЕСТОПОЛОЖЕНИЕТО НА ЗЕМЕДЕЛСКАТА ЗЕМЯ ОТ ОБЩИНСКИЯ ПОЗЕМЛЕН ФОНД С НТП: </w:t>
      </w:r>
      <w:r w:rsidRPr="00C352D7">
        <w:rPr>
          <w:b/>
        </w:rPr>
        <w:t>ПАСИЩЕ</w:t>
      </w:r>
      <w:r w:rsidRPr="00C352D7">
        <w:t xml:space="preserve">, ПО КККР НА НАСЕЛЕНИ МЕСТА НА ТЕРИТОРИЯТА НА ОБЩИНА ПАЗАРДЖИК </w:t>
      </w:r>
    </w:p>
    <w:p w:rsidR="007553D0" w:rsidRPr="00C352D7" w:rsidRDefault="007553D0" w:rsidP="00CF782B">
      <w:pPr>
        <w:ind w:right="4"/>
        <w:jc w:val="both"/>
      </w:pPr>
      <w:r w:rsidRPr="00C352D7">
        <w:t xml:space="preserve">Пасищата, включени в списъка по Приложение № 2 и Приложение № 3 са поземлени имоти с начин на трайно ползване: </w:t>
      </w:r>
      <w:r w:rsidRPr="00C352D7">
        <w:rPr>
          <w:b/>
        </w:rPr>
        <w:t>Пасище</w:t>
      </w:r>
      <w:r w:rsidRPr="00C352D7">
        <w:t>, възстановени на община Пазарджик с решение на Общинска служба земеделие Пазарджик или предоставени в собственост на община Пазарджик с протоколно решение № 3 от 26.04.2011 год., протоколно решение № 4 от 27.04.2011 год. и протоколно решение № 5 от 28.04.2011 год. на комисията по чл.19, ал.2 от ЗСПЗЗ за определяне имотите по чл.19., ал.1 от ЗСПЗЗ и одобрени със заповед № РД-06-74 от 20.06.2011 г. на Директора на Областна дирекция „Земеделие” – гр. Пазарджик.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V. СПРАВКА С ДАННИ НА ЗЕДЕМЕЛСКИТЕ СТОПАНИ ИЛИ ТЕХНИ СДРУЖЕНИЯ, ОТГЛЕЖДАНИТЕ ОТ ТЯХ ПАСИЩНИ ЖИВОТНИ, НА ТЕРИТОРИЯТА НА ОБЩИНА ПАЗАРДЖИК. </w:t>
      </w:r>
    </w:p>
    <w:p w:rsidR="007553D0" w:rsidRPr="00C352D7" w:rsidRDefault="007553D0" w:rsidP="00CF782B">
      <w:pPr>
        <w:jc w:val="both"/>
      </w:pPr>
      <w:r w:rsidRPr="00C352D7">
        <w:t>Спазването на условията по чл. 37и, ал 4, на основание чл. 37м, ал. 2 се установява въз основа на изготвена и предоставена от БАБХ официална справка за всички регистрирани към 1 февруари на текущата година в интегрираната информационна система на БАБХ, утвърдена със заповед на изпълнителния директор на БАБХ и се публикува на интернет страницата на агенцията.</w:t>
      </w:r>
    </w:p>
    <w:p w:rsidR="007553D0" w:rsidRPr="00C352D7" w:rsidRDefault="007553D0" w:rsidP="00CF782B">
      <w:pPr>
        <w:jc w:val="both"/>
      </w:pPr>
      <w:r w:rsidRPr="00C352D7">
        <w:t xml:space="preserve">Справката съдържа данни по Кметства на територията на община Пазарджик за: </w:t>
      </w:r>
    </w:p>
    <w:p w:rsidR="007553D0" w:rsidRPr="00C352D7" w:rsidRDefault="007553D0" w:rsidP="00CF782B">
      <w:pPr>
        <w:numPr>
          <w:ilvl w:val="0"/>
          <w:numId w:val="3"/>
        </w:numPr>
        <w:ind w:left="0" w:firstLine="0"/>
        <w:jc w:val="both"/>
      </w:pPr>
      <w:r w:rsidRPr="00C352D7">
        <w:t>животновъдни обекти;</w:t>
      </w:r>
    </w:p>
    <w:p w:rsidR="007553D0" w:rsidRPr="00C352D7" w:rsidRDefault="007553D0" w:rsidP="00CF782B">
      <w:pPr>
        <w:numPr>
          <w:ilvl w:val="0"/>
          <w:numId w:val="3"/>
        </w:numPr>
        <w:ind w:left="0" w:firstLine="0"/>
        <w:jc w:val="both"/>
      </w:pPr>
      <w:r w:rsidRPr="00C352D7">
        <w:t>собственици или ползватели на регистрирани животновъдни обекти;</w:t>
      </w:r>
    </w:p>
    <w:p w:rsidR="007553D0" w:rsidRPr="00C352D7" w:rsidRDefault="007553D0" w:rsidP="00CF782B">
      <w:pPr>
        <w:numPr>
          <w:ilvl w:val="0"/>
          <w:numId w:val="3"/>
        </w:numPr>
        <w:ind w:left="0" w:firstLine="0"/>
        <w:jc w:val="both"/>
      </w:pPr>
      <w:r w:rsidRPr="00C352D7">
        <w:t>пасищни селскостопански животни в животновъдните обекти.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VI. ПОЛЗВАНЕ НА ПАСИЩА ОТ ОБЩИНСКИЯ ПОЗЕМЛЕН ФОНД </w:t>
      </w:r>
    </w:p>
    <w:p w:rsidR="007553D0" w:rsidRPr="00C352D7" w:rsidRDefault="007553D0" w:rsidP="00CF782B">
      <w:pPr>
        <w:jc w:val="both"/>
      </w:pPr>
      <w:r w:rsidRPr="00C352D7">
        <w:t>Размера и местоположението на пасищата, както и правилата за общо и за индивидуално ползване на територията на Община Пазарджик в зависимост от броя и вида на отглежданите пасищни животни на територията на съответното землище се определя от Общинския съвет с решение, прието с мнозинство от общия брой на съветниците.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VII. ЗАДЪЛЖЕНИЯ НА ОБЩИНАТА И ПОЛЗВАТЕЛИТЕ ЗА ПОДДЪРЖАНЕ НА ПАСИЩАТА </w:t>
      </w:r>
    </w:p>
    <w:p w:rsidR="007553D0" w:rsidRPr="00C352D7" w:rsidRDefault="007553D0" w:rsidP="00CF782B">
      <w:pPr>
        <w:jc w:val="both"/>
      </w:pPr>
      <w:r w:rsidRPr="00C352D7">
        <w:t>Задължения на Общината:</w:t>
      </w:r>
    </w:p>
    <w:p w:rsidR="007553D0" w:rsidRPr="00C352D7" w:rsidRDefault="007553D0" w:rsidP="00CF782B">
      <w:pPr>
        <w:jc w:val="both"/>
      </w:pPr>
      <w:r w:rsidRPr="00C352D7">
        <w:t>1 Да осигури безпрепятствено ползване на предоставените за индивидуално или общо ползване общински пасища.</w:t>
      </w:r>
    </w:p>
    <w:p w:rsidR="007553D0" w:rsidRPr="00C352D7" w:rsidRDefault="007553D0" w:rsidP="00CF782B">
      <w:pPr>
        <w:jc w:val="both"/>
      </w:pPr>
      <w:r w:rsidRPr="00C352D7">
        <w:t>2 Да предоставя периодична информация на ползвателите относно необходимите мероприятия по поддържане и опазване на пасищата.</w:t>
      </w:r>
    </w:p>
    <w:p w:rsidR="007553D0" w:rsidRPr="00C352D7" w:rsidRDefault="007553D0" w:rsidP="00CF782B">
      <w:pPr>
        <w:jc w:val="both"/>
      </w:pPr>
      <w:r w:rsidRPr="00C352D7">
        <w:t>3</w:t>
      </w:r>
      <w:r w:rsidRPr="00C352D7">
        <w:rPr>
          <w:b/>
        </w:rPr>
        <w:t xml:space="preserve"> </w:t>
      </w:r>
      <w:r w:rsidRPr="00C352D7">
        <w:t>Да предостави номер на банкова сметка, в която наемателите на пасища – общинска собственост, да заплащат годишния наем.</w:t>
      </w:r>
    </w:p>
    <w:p w:rsidR="007553D0" w:rsidRPr="00C352D7" w:rsidRDefault="007553D0" w:rsidP="00CF782B">
      <w:pPr>
        <w:jc w:val="both"/>
      </w:pPr>
      <w:r w:rsidRPr="00C352D7">
        <w:t>Задължения на ползвателите на пасищата за  индивидуално ползване е да осигуряват стриктното прилагане на агротехнически и  организационни мероприятия относно:</w:t>
      </w:r>
    </w:p>
    <w:p w:rsidR="007553D0" w:rsidRPr="00C352D7" w:rsidRDefault="007553D0" w:rsidP="00CF782B">
      <w:pPr>
        <w:jc w:val="both"/>
      </w:pPr>
      <w:r w:rsidRPr="00C352D7">
        <w:t>1. Повърхностно подобряване на терена;</w:t>
      </w:r>
    </w:p>
    <w:p w:rsidR="007553D0" w:rsidRPr="00C352D7" w:rsidRDefault="007553D0" w:rsidP="00CF782B">
      <w:pPr>
        <w:jc w:val="both"/>
      </w:pPr>
      <w:r w:rsidRPr="00C352D7">
        <w:t>2. Подобряване състоянието на пасищата чрез оптимизиране на агротехническите мероприятия, като подсяване, торене, отводняване или напояване;</w:t>
      </w:r>
    </w:p>
    <w:p w:rsidR="007553D0" w:rsidRPr="00C352D7" w:rsidRDefault="007553D0" w:rsidP="00CF782B">
      <w:pPr>
        <w:jc w:val="both"/>
      </w:pPr>
      <w:r w:rsidRPr="00C352D7">
        <w:t>3.Поддържане на пасищата чрез традиционни земеделски практики;</w:t>
      </w:r>
    </w:p>
    <w:p w:rsidR="007553D0" w:rsidRPr="00C352D7" w:rsidRDefault="007553D0" w:rsidP="00CF782B">
      <w:pPr>
        <w:jc w:val="both"/>
      </w:pPr>
      <w:r w:rsidRPr="00C352D7">
        <w:t>4. Рационално и щадящо използване на пасищата.</w:t>
      </w:r>
    </w:p>
    <w:p w:rsidR="007553D0" w:rsidRPr="00C352D7" w:rsidRDefault="007553D0" w:rsidP="00CF782B">
      <w:pPr>
        <w:jc w:val="both"/>
      </w:pPr>
      <w:r w:rsidRPr="00C352D7">
        <w:t>За изпълнение на задълженията си ползвателите следва да поддържат пасищата в добро земеделско и екологично състояние, както и да спазват следните правила:</w:t>
      </w:r>
    </w:p>
    <w:p w:rsidR="007553D0" w:rsidRPr="00C352D7" w:rsidRDefault="007553D0" w:rsidP="00CF782B">
      <w:pPr>
        <w:jc w:val="both"/>
      </w:pPr>
      <w:r w:rsidRPr="00C352D7">
        <w:t>1. Да почистват пасищата от битови, строителни и др. отпадъци и да не допускат последващо замърсяване с такива отпадъци.</w:t>
      </w:r>
    </w:p>
    <w:p w:rsidR="007553D0" w:rsidRPr="00C352D7" w:rsidRDefault="007553D0" w:rsidP="00CF782B">
      <w:pPr>
        <w:jc w:val="both"/>
      </w:pPr>
      <w:r w:rsidRPr="00C352D7">
        <w:t>2. Да не разорават пасищата, да не променят предназначението им и да не ги използват за неземеделски нужди.</w:t>
      </w:r>
    </w:p>
    <w:p w:rsidR="007553D0" w:rsidRPr="00C352D7" w:rsidRDefault="007553D0" w:rsidP="00CF782B">
      <w:pPr>
        <w:pStyle w:val="NormalWeb"/>
        <w:tabs>
          <w:tab w:val="left" w:pos="0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C352D7">
        <w:rPr>
          <w:rFonts w:ascii="Times New Roman" w:hAnsi="Times New Roman"/>
          <w:sz w:val="24"/>
          <w:szCs w:val="24"/>
        </w:rPr>
        <w:t xml:space="preserve"> 3. Да почистват постоянно пасищата от нежелана храстовидна растителност (къпина, шипка) и да се провежда борба с агресивни и устойчиви растителни видове (орлова папрат, чемерика);</w:t>
      </w:r>
    </w:p>
    <w:p w:rsidR="007553D0" w:rsidRPr="00C352D7" w:rsidRDefault="007553D0" w:rsidP="00CF782B">
      <w:pPr>
        <w:jc w:val="both"/>
      </w:pPr>
      <w:r w:rsidRPr="00C352D7">
        <w:t xml:space="preserve">4.  В случай, че не са в състояние да поддържат минимална гъстота от животински единици в предоставените им пасища да извършват коситба в сроковете  и по начин определени по чл. 8 ал. 1 т. 1 от Правилата за определяне реда и условията за ползване на общински мери и пасища на територията на община Пазарджик. </w:t>
      </w:r>
    </w:p>
    <w:p w:rsidR="007553D0" w:rsidRPr="00C352D7" w:rsidRDefault="007553D0" w:rsidP="00CF782B">
      <w:pPr>
        <w:jc w:val="both"/>
      </w:pPr>
      <w:r w:rsidRPr="00C352D7">
        <w:t>5. Да опазват пасищата в близост до гори от навлизане на дървесна и храстовидна растителност;</w:t>
      </w:r>
    </w:p>
    <w:p w:rsidR="007553D0" w:rsidRPr="00C352D7" w:rsidRDefault="007553D0" w:rsidP="00CF782B">
      <w:pPr>
        <w:jc w:val="both"/>
      </w:pPr>
      <w:r w:rsidRPr="00C352D7">
        <w:t>6. Да ги опазват от ерозиране, заблатяване, засоляване и други увреждания;</w:t>
      </w:r>
    </w:p>
    <w:p w:rsidR="007553D0" w:rsidRPr="00C352D7" w:rsidRDefault="007553D0" w:rsidP="00CF782B">
      <w:pPr>
        <w:jc w:val="both"/>
      </w:pPr>
      <w:r w:rsidRPr="00C352D7">
        <w:t>7. Да извеждат и връщат животните „до” и „от” наетите пасища, и местата за водопой, само по трасираните /съществуващите/ по плана за земеразделяне пътища или по определени от кметовете /кметските наместници/ на съответните населени места прокари;</w:t>
      </w:r>
    </w:p>
    <w:p w:rsidR="007553D0" w:rsidRPr="00C352D7" w:rsidRDefault="007553D0" w:rsidP="00CF782B">
      <w:pPr>
        <w:pStyle w:val="NormalWeb"/>
        <w:tabs>
          <w:tab w:val="left" w:pos="0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C352D7">
        <w:rPr>
          <w:rFonts w:ascii="Times New Roman" w:hAnsi="Times New Roman"/>
          <w:sz w:val="24"/>
          <w:szCs w:val="24"/>
        </w:rPr>
        <w:t>8. Лично да съпровождат стадото по пътя до пасището и се грижат за него в пасището, или да ангажират и изрично посочат друго лице, което да извършва това от тяхно име и за тяхна сметка и не допускат по никакъв начин навлизането на животните си в земеделски земи освен определените за тяхно ползване пасища.</w:t>
      </w:r>
    </w:p>
    <w:p w:rsidR="007553D0" w:rsidRPr="00C352D7" w:rsidRDefault="007553D0" w:rsidP="00CF782B">
      <w:pPr>
        <w:jc w:val="both"/>
      </w:pPr>
      <w:r w:rsidRPr="00C352D7">
        <w:t>9. Да не преотстъпват ползваните от тях пасища – общинска собственост на трети лица.</w:t>
      </w:r>
    </w:p>
    <w:p w:rsidR="007553D0" w:rsidRPr="00C352D7" w:rsidRDefault="007553D0" w:rsidP="00CF782B">
      <w:pPr>
        <w:jc w:val="both"/>
      </w:pPr>
      <w:r w:rsidRPr="00C352D7">
        <w:t>10. Да не допускат паленето на растителност и провеждат мероприятия за      осигуряване на пожарна безопасност в пасищата.</w:t>
      </w:r>
    </w:p>
    <w:p w:rsidR="007553D0" w:rsidRPr="00C352D7" w:rsidRDefault="007553D0" w:rsidP="00CF782B">
      <w:pPr>
        <w:jc w:val="both"/>
      </w:pPr>
      <w:r w:rsidRPr="00C352D7">
        <w:t>11. Да трасират и обозначат с трайни знаци границите на предоставените им  пасища.</w:t>
      </w:r>
    </w:p>
    <w:p w:rsidR="007553D0" w:rsidRPr="00C352D7" w:rsidRDefault="007553D0" w:rsidP="00CF782B">
      <w:pPr>
        <w:jc w:val="both"/>
      </w:pPr>
      <w:r w:rsidRPr="00C352D7">
        <w:t xml:space="preserve">Всички разходи за изпълнение на задълженията са за сметка на ползвателите или наемателите на пасищата. </w:t>
      </w:r>
    </w:p>
    <w:p w:rsidR="007553D0" w:rsidRPr="00C352D7" w:rsidRDefault="007553D0" w:rsidP="00CF782B">
      <w:pPr>
        <w:jc w:val="both"/>
      </w:pPr>
      <w:r w:rsidRPr="00C352D7">
        <w:t xml:space="preserve"> Задълженията се включват като клаузи в договорите за наем или аренда. 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VIII. ОТГОВОРНОСТИ НА ДЛЪЖНОСТНИТЕ ЛИЦА ПРИ ИЗПЪЛНЕНИЕ НА ПЛАНА </w:t>
      </w:r>
    </w:p>
    <w:p w:rsidR="007553D0" w:rsidRPr="00C352D7" w:rsidRDefault="007553D0" w:rsidP="00CF782B">
      <w:pPr>
        <w:jc w:val="both"/>
      </w:pPr>
      <w:r w:rsidRPr="00C352D7">
        <w:t xml:space="preserve">1. Кметът на Общината: </w:t>
      </w:r>
    </w:p>
    <w:p w:rsidR="007553D0" w:rsidRPr="00C352D7" w:rsidRDefault="007553D0" w:rsidP="00CF782B">
      <w:pPr>
        <w:jc w:val="both"/>
      </w:pPr>
      <w:r w:rsidRPr="00C352D7">
        <w:t xml:space="preserve">1.1. Ръководи и контролира изпълнението на мероприятията по стопанисване и управление на пасищата от Общинския поземлен фонд на територията на общината, съгласно ЗСПЗЗ; </w:t>
      </w:r>
    </w:p>
    <w:p w:rsidR="007553D0" w:rsidRPr="00C352D7" w:rsidRDefault="007553D0" w:rsidP="00CF782B">
      <w:pPr>
        <w:jc w:val="both"/>
      </w:pPr>
      <w:r w:rsidRPr="00C352D7">
        <w:t xml:space="preserve">1.2. Упълномощава длъжностни лица за провеждането на конкретни процедури и мероприятия в изпълнение изискванията на закона; </w:t>
      </w:r>
    </w:p>
    <w:p w:rsidR="007553D0" w:rsidRPr="00C352D7" w:rsidRDefault="007553D0" w:rsidP="00CF782B">
      <w:pPr>
        <w:jc w:val="both"/>
      </w:pPr>
      <w:r w:rsidRPr="00C352D7">
        <w:t xml:space="preserve">1.3. Изисква от кметовете на кметства на населени места, спазването на разписаните правила по отношение ползването на пасищата на територията на съответното кметство /населено място/. </w:t>
      </w:r>
    </w:p>
    <w:p w:rsidR="007553D0" w:rsidRPr="00C352D7" w:rsidRDefault="007553D0" w:rsidP="00CF782B">
      <w:pPr>
        <w:jc w:val="both"/>
      </w:pPr>
      <w:r w:rsidRPr="00C352D7">
        <w:t xml:space="preserve">2. Длъжностни лица от отдел УОС: </w:t>
      </w:r>
    </w:p>
    <w:p w:rsidR="007553D0" w:rsidRPr="00C352D7" w:rsidRDefault="007553D0" w:rsidP="00CF782B">
      <w:pPr>
        <w:jc w:val="both"/>
      </w:pPr>
      <w:r w:rsidRPr="00C352D7">
        <w:t xml:space="preserve">2.1. Отговарят за актуализацията на плана; </w:t>
      </w:r>
    </w:p>
    <w:p w:rsidR="007553D0" w:rsidRPr="00C352D7" w:rsidRDefault="007553D0" w:rsidP="00CF782B">
      <w:pPr>
        <w:jc w:val="both"/>
      </w:pPr>
      <w:r w:rsidRPr="00C352D7">
        <w:t xml:space="preserve">2.2. Съдействат и подпомагат собствениците на животни в населените места по изпълнението на плана; </w:t>
      </w:r>
    </w:p>
    <w:p w:rsidR="007553D0" w:rsidRPr="00C352D7" w:rsidRDefault="007553D0" w:rsidP="00CF782B">
      <w:pPr>
        <w:jc w:val="both"/>
      </w:pPr>
      <w:r w:rsidRPr="00C352D7">
        <w:t xml:space="preserve">2.3. Изготвят договорите за ползване на пасища от Общинския поземлен фонд; </w:t>
      </w:r>
    </w:p>
    <w:p w:rsidR="007553D0" w:rsidRPr="00C352D7" w:rsidRDefault="007553D0" w:rsidP="00CF782B">
      <w:pPr>
        <w:jc w:val="both"/>
      </w:pPr>
      <w:r w:rsidRPr="00C352D7">
        <w:t>2.4. Водят регистър на сключените договори и следят за техните срокове.</w:t>
      </w:r>
    </w:p>
    <w:p w:rsidR="007553D0" w:rsidRPr="00C352D7" w:rsidRDefault="007553D0" w:rsidP="00CF782B">
      <w:pPr>
        <w:jc w:val="both"/>
      </w:pPr>
      <w:r w:rsidRPr="00C352D7">
        <w:t>3. Кметовете на кметства:</w:t>
      </w:r>
    </w:p>
    <w:p w:rsidR="007553D0" w:rsidRPr="00C352D7" w:rsidRDefault="007553D0" w:rsidP="00CF782B">
      <w:pPr>
        <w:jc w:val="both"/>
        <w:rPr>
          <w:color w:val="000000"/>
        </w:rPr>
      </w:pPr>
      <w:r w:rsidRPr="00C352D7">
        <w:rPr>
          <w:color w:val="000000"/>
        </w:rPr>
        <w:t xml:space="preserve">3.1 обявяват </w:t>
      </w:r>
      <w:r w:rsidRPr="00C352D7">
        <w:rPr>
          <w:lang w:val="ru-RU"/>
        </w:rPr>
        <w:t>на видно  място в Кметството, с</w:t>
      </w:r>
      <w:r w:rsidRPr="00C352D7">
        <w:rPr>
          <w:color w:val="000000"/>
        </w:rPr>
        <w:t>писък на пасищата за общо и индивидуално ползване</w:t>
      </w:r>
      <w:r w:rsidRPr="00C352D7">
        <w:rPr>
          <w:lang w:val="ru-RU"/>
        </w:rPr>
        <w:t xml:space="preserve"> и о</w:t>
      </w:r>
      <w:r w:rsidRPr="00C352D7">
        <w:t>пределената годишна наемна цена на декар за отдаване под наем.</w:t>
      </w:r>
      <w:r w:rsidRPr="00C352D7">
        <w:rPr>
          <w:color w:val="000000"/>
        </w:rPr>
        <w:t xml:space="preserve"> </w:t>
      </w:r>
    </w:p>
    <w:p w:rsidR="007553D0" w:rsidRPr="00C352D7" w:rsidRDefault="007553D0" w:rsidP="00CF782B">
      <w:pPr>
        <w:jc w:val="both"/>
      </w:pPr>
      <w:r w:rsidRPr="00C352D7">
        <w:t>3.2. Организират и контролират мероприятията по поддържане на пасищата в добро земеделско и екологично състояние, и опазването на прокарите и полските пътища на територията на съответното землище за извеждане на животните на паша, които прокари и полски пътища следва да се спазват от всички ползватели на пасища.</w:t>
      </w:r>
    </w:p>
    <w:p w:rsidR="007553D0" w:rsidRPr="00C352D7" w:rsidRDefault="007553D0" w:rsidP="00CF782B">
      <w:pPr>
        <w:jc w:val="both"/>
      </w:pPr>
      <w:r w:rsidRPr="00C352D7">
        <w:t xml:space="preserve">3.3. Уведомяват всички жители, отглеждащи животни за лична консумация за определените за общо ползване общински пасища. </w:t>
      </w:r>
    </w:p>
    <w:p w:rsidR="007553D0" w:rsidRPr="00C352D7" w:rsidRDefault="007553D0" w:rsidP="00CF782B">
      <w:pPr>
        <w:jc w:val="both"/>
      </w:pPr>
      <w:r w:rsidRPr="00C352D7">
        <w:t xml:space="preserve">3.4. Предоставят периодична информация на ползвателите относно необходимите мероприятия по поддържане и опазване на пасищата при настъпила промяна. 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IX. ВЗАИМОДЕЙСТВИЕ </w:t>
      </w:r>
    </w:p>
    <w:p w:rsidR="007553D0" w:rsidRPr="00C352D7" w:rsidRDefault="007553D0" w:rsidP="00CF782B">
      <w:pPr>
        <w:jc w:val="both"/>
      </w:pPr>
      <w:r w:rsidRPr="00C352D7">
        <w:t>При изпълнение на плана, Общинска администрация – Пазарджик взаимодейства с: Общинска служба по Земеделие – Пазарджик, Областна дирекция „Земеделие“ – Пазарджик, Областна дирекция по безопасност на храните-Пазарджик. Взаимодейства и с регистрираните сдружения и асоциации на животновъдите на територията на Община Пазарджик.</w:t>
      </w:r>
    </w:p>
    <w:p w:rsidR="007553D0" w:rsidRPr="00C352D7" w:rsidRDefault="007553D0" w:rsidP="00CF782B">
      <w:pPr>
        <w:jc w:val="both"/>
      </w:pPr>
    </w:p>
    <w:p w:rsidR="007553D0" w:rsidRPr="00C352D7" w:rsidRDefault="007553D0" w:rsidP="00CF782B">
      <w:pPr>
        <w:jc w:val="both"/>
      </w:pPr>
      <w:r w:rsidRPr="00C352D7">
        <w:t xml:space="preserve"> X. ФИНАНСОВО ОСИГУРЯВАНЕ НА ПЛАНА </w:t>
      </w:r>
    </w:p>
    <w:p w:rsidR="007553D0" w:rsidRPr="00C352D7" w:rsidRDefault="007553D0" w:rsidP="00CF782B">
      <w:pPr>
        <w:jc w:val="both"/>
      </w:pPr>
      <w:r w:rsidRPr="00C352D7">
        <w:t xml:space="preserve">Финансовото осигуряване на плана се постига чрез: </w:t>
      </w:r>
    </w:p>
    <w:p w:rsidR="007553D0" w:rsidRPr="00C352D7" w:rsidRDefault="007553D0" w:rsidP="00CF782B">
      <w:pPr>
        <w:jc w:val="both"/>
      </w:pPr>
      <w:r w:rsidRPr="00C352D7">
        <w:t xml:space="preserve">Наемите за ползване на пасища, общинска собственост които постъпват в приход на бюджета на община и се разходват по решение на Общинския съвет. Финансиране по проекти изготвени от Общинска администрация и/или от ползвателите на пасищата с които могат да кандидатстват по европейски програми и схеми за средства, с цел подобряване земеделското и екологичното им състояние. </w:t>
      </w:r>
    </w:p>
    <w:p w:rsidR="007553D0" w:rsidRPr="00C352D7" w:rsidRDefault="007553D0" w:rsidP="00CF782B"/>
    <w:p w:rsidR="007553D0" w:rsidRPr="00C352D7" w:rsidRDefault="007553D0" w:rsidP="00CF782B">
      <w:r w:rsidRPr="00C352D7">
        <w:t xml:space="preserve">    </w:t>
      </w: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C352D7">
        <w:rPr>
          <w:b/>
          <w:lang w:eastAsia="en-US"/>
        </w:rPr>
        <w:t xml:space="preserve">                                                                                              </w:t>
      </w:r>
    </w:p>
    <w:p w:rsidR="007553D0" w:rsidRPr="00C352D7" w:rsidRDefault="007553D0" w:rsidP="004A4CF7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C352D7">
        <w:rPr>
          <w:b/>
          <w:lang w:eastAsia="en-US"/>
        </w:rPr>
        <w:t xml:space="preserve">     ПРИЛОЖЕНИЕ № 3</w:t>
      </w:r>
    </w:p>
    <w:p w:rsidR="007553D0" w:rsidRPr="00C352D7" w:rsidRDefault="007553D0" w:rsidP="004A4CF7">
      <w:pPr>
        <w:tabs>
          <w:tab w:val="left" w:pos="300"/>
        </w:tabs>
        <w:spacing w:before="120"/>
        <w:jc w:val="both"/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  <w:r w:rsidRPr="00C352D7">
        <w:rPr>
          <w:b/>
        </w:rPr>
        <w:t xml:space="preserve">Списък на поземлените имоти с начин на трайно ползване: Пасище за индивидуално ползване по КККР на населени места на територията на община Пазарджик </w:t>
      </w: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  <w:r w:rsidRPr="00C352D7">
        <w:rPr>
          <w:b/>
        </w:rPr>
        <w:t xml:space="preserve">  </w:t>
      </w: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  <w:r w:rsidRPr="00C352D7">
        <w:rPr>
          <w:b/>
        </w:rPr>
        <w:t>С. Ивайло</w:t>
      </w: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AA57F8">
      <w:pPr>
        <w:jc w:val="both"/>
        <w:rPr>
          <w:b/>
        </w:rPr>
      </w:pPr>
      <w:r w:rsidRPr="00C352D7">
        <w:rPr>
          <w:b/>
        </w:rPr>
        <w:t xml:space="preserve">      Поземлен имот с идентификатор 32010.26.7 (три, две, нула, едно, нула, точка, две, шест, точка, седем), по кадастралната карта и кадастралните регистри  на с. Ивайло, местност</w:t>
      </w:r>
      <w:r w:rsidRPr="00C352D7">
        <w:rPr>
          <w:color w:val="000000"/>
          <w:shd w:val="clear" w:color="auto" w:fill="FFFFFF"/>
        </w:rPr>
        <w:t xml:space="preserve"> </w:t>
      </w:r>
      <w:r w:rsidRPr="00C352D7">
        <w:rPr>
          <w:b/>
          <w:color w:val="000000"/>
          <w:shd w:val="clear" w:color="auto" w:fill="FFFFFF"/>
        </w:rPr>
        <w:t>„КУЛИНСКИ ЛИВАДИ“</w:t>
      </w:r>
      <w:r w:rsidRPr="00C352D7">
        <w:rPr>
          <w:color w:val="000000"/>
          <w:shd w:val="clear" w:color="auto" w:fill="FFFFFF"/>
        </w:rPr>
        <w:t xml:space="preserve">, площ: </w:t>
      </w:r>
      <w:r w:rsidRPr="00C352D7">
        <w:rPr>
          <w:b/>
          <w:color w:val="000000"/>
          <w:shd w:val="clear" w:color="auto" w:fill="FFFFFF"/>
        </w:rPr>
        <w:t>18241 кв. м</w:t>
      </w:r>
      <w:r w:rsidRPr="00C352D7">
        <w:rPr>
          <w:color w:val="000000"/>
          <w:shd w:val="clear" w:color="auto" w:fill="FFFFFF"/>
        </w:rPr>
        <w:t xml:space="preserve">, </w:t>
      </w:r>
      <w:r w:rsidRPr="00C352D7">
        <w:t xml:space="preserve">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4</w:t>
      </w:r>
      <w:r w:rsidRPr="00C352D7">
        <w:t xml:space="preserve">, номер по предходен план: 026007, съседи:  </w:t>
      </w:r>
      <w:r w:rsidRPr="00C352D7">
        <w:rPr>
          <w:b/>
          <w:color w:val="000000"/>
          <w:shd w:val="clear" w:color="auto" w:fill="FFFFFF"/>
        </w:rPr>
        <w:t>32010.26.4, 32010.26.5, 32010.26.6, 32010.26.22, 32010.26.23, 32010.26.40</w:t>
      </w:r>
      <w:r w:rsidRPr="00C352D7">
        <w:rPr>
          <w:b/>
        </w:rPr>
        <w:t>.</w:t>
      </w: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132836">
      <w:pPr>
        <w:autoSpaceDE w:val="0"/>
        <w:autoSpaceDN w:val="0"/>
        <w:adjustRightInd w:val="0"/>
        <w:ind w:left="7788"/>
        <w:rPr>
          <w:b/>
          <w:lang w:eastAsia="en-US"/>
        </w:rPr>
      </w:pPr>
    </w:p>
    <w:p w:rsidR="007553D0" w:rsidRPr="00C352D7" w:rsidRDefault="007553D0" w:rsidP="00132836">
      <w:pPr>
        <w:tabs>
          <w:tab w:val="left" w:pos="300"/>
        </w:tabs>
        <w:spacing w:before="120"/>
        <w:rPr>
          <w:b/>
        </w:rPr>
      </w:pPr>
      <w:r w:rsidRPr="00C352D7">
        <w:rPr>
          <w:b/>
          <w:lang w:eastAsia="en-US"/>
        </w:rPr>
        <w:t xml:space="preserve">                                                          </w:t>
      </w:r>
      <w:r w:rsidRPr="00C352D7">
        <w:rPr>
          <w:b/>
        </w:rPr>
        <w:t>Землище с. Априлци</w:t>
      </w:r>
    </w:p>
    <w:p w:rsidR="007553D0" w:rsidRPr="00C352D7" w:rsidRDefault="007553D0" w:rsidP="00132836">
      <w:pPr>
        <w:ind w:right="-54" w:firstLine="540"/>
        <w:jc w:val="both"/>
        <w:rPr>
          <w:b/>
        </w:rPr>
      </w:pPr>
    </w:p>
    <w:p w:rsidR="007553D0" w:rsidRPr="00C352D7" w:rsidRDefault="007553D0" w:rsidP="00132836">
      <w:pPr>
        <w:ind w:right="-54" w:firstLine="540"/>
        <w:jc w:val="both"/>
        <w:rPr>
          <w:b/>
        </w:rPr>
      </w:pPr>
      <w:r w:rsidRPr="00C352D7">
        <w:t xml:space="preserve">  1. </w:t>
      </w:r>
      <w:r w:rsidRPr="00C352D7">
        <w:rPr>
          <w:b/>
        </w:rPr>
        <w:t>Поземлен имот с идентификатор 00571.42.11 (нула, нула, пет, седем, едно, точка, четири, две, точка, едно,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Априлци</w:t>
      </w:r>
      <w:r w:rsidRPr="00C352D7">
        <w:t xml:space="preserve">, местност </w:t>
      </w:r>
      <w:r w:rsidRPr="00C352D7">
        <w:rPr>
          <w:b/>
        </w:rPr>
        <w:t>„Бабина Гора”</w:t>
      </w:r>
      <w:r w:rsidRPr="00C352D7">
        <w:t xml:space="preserve">, площ: </w:t>
      </w:r>
      <w:r w:rsidRPr="00C352D7">
        <w:rPr>
          <w:b/>
        </w:rPr>
        <w:t>8316 кв.м.</w:t>
      </w:r>
      <w:r w:rsidRPr="00C352D7">
        <w:t xml:space="preserve">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5, номер по предходен план: </w:t>
      </w:r>
      <w:r w:rsidRPr="00C352D7">
        <w:rPr>
          <w:b/>
        </w:rPr>
        <w:t xml:space="preserve">000337, </w:t>
      </w:r>
      <w:r w:rsidRPr="00C352D7">
        <w:t xml:space="preserve">съседи: </w:t>
      </w:r>
      <w:r w:rsidRPr="00C352D7">
        <w:rPr>
          <w:b/>
        </w:rPr>
        <w:t>00571.42.12, 00571.42.10, 00571.42.15, 00571.41.10, 00571.41.14.</w:t>
      </w:r>
    </w:p>
    <w:p w:rsidR="007553D0" w:rsidRPr="00C352D7" w:rsidRDefault="007553D0" w:rsidP="00BC00A8">
      <w:pPr>
        <w:ind w:right="-54" w:firstLine="540"/>
        <w:jc w:val="both"/>
        <w:rPr>
          <w:b/>
        </w:rPr>
      </w:pPr>
      <w:r w:rsidRPr="00C352D7">
        <w:t>2.</w:t>
      </w:r>
      <w:r w:rsidRPr="00C352D7">
        <w:rPr>
          <w:b/>
        </w:rPr>
        <w:t xml:space="preserve"> Поземлен имот с идентификатор 00571.8.3 (нула, нула, пет, седем, едно, точка, осем, точка, три)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Априлци</w:t>
      </w:r>
      <w:r w:rsidRPr="00C352D7">
        <w:t xml:space="preserve">, местност </w:t>
      </w:r>
      <w:r w:rsidRPr="00C352D7">
        <w:rPr>
          <w:b/>
        </w:rPr>
        <w:t>„Гуджи дъб”</w:t>
      </w:r>
      <w:r w:rsidRPr="00C352D7">
        <w:t xml:space="preserve">, площ: </w:t>
      </w:r>
      <w:r w:rsidRPr="00C352D7">
        <w:rPr>
          <w:b/>
        </w:rPr>
        <w:t>35108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5, номер по предходен план: </w:t>
      </w:r>
      <w:r w:rsidRPr="00C352D7">
        <w:rPr>
          <w:b/>
        </w:rPr>
        <w:t xml:space="preserve">008003, </w:t>
      </w:r>
      <w:r w:rsidRPr="00C352D7">
        <w:t xml:space="preserve">съседи: </w:t>
      </w:r>
      <w:r w:rsidRPr="00C352D7">
        <w:rPr>
          <w:b/>
        </w:rPr>
        <w:t>00571.11.55, 00571.11.54, 00571.11.57, 00571.11.52, 00571.8.5, 00571.8.4.</w:t>
      </w:r>
    </w:p>
    <w:p w:rsidR="007553D0" w:rsidRPr="00C352D7" w:rsidRDefault="007553D0" w:rsidP="00BC00A8">
      <w:pPr>
        <w:ind w:right="-54" w:firstLine="540"/>
        <w:jc w:val="both"/>
        <w:rPr>
          <w:b/>
        </w:rPr>
      </w:pPr>
      <w:r w:rsidRPr="00C352D7">
        <w:t xml:space="preserve">  3. </w:t>
      </w:r>
      <w:r w:rsidRPr="00C352D7">
        <w:rPr>
          <w:b/>
        </w:rPr>
        <w:t>Поземлен имот с идентификатор 00571.82.5 (нула, нула, пет, седем, едно, точка, осем, две, точка, пет)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Априлци</w:t>
      </w:r>
      <w:r w:rsidRPr="00C352D7">
        <w:t xml:space="preserve">, местност </w:t>
      </w:r>
      <w:r w:rsidRPr="00C352D7">
        <w:rPr>
          <w:b/>
        </w:rPr>
        <w:t>„Тозлу гьол”</w:t>
      </w:r>
      <w:r w:rsidRPr="00C352D7">
        <w:t xml:space="preserve">, площ: </w:t>
      </w:r>
      <w:r w:rsidRPr="00C352D7">
        <w:rPr>
          <w:b/>
        </w:rPr>
        <w:t>21077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5, номер по предходен план: </w:t>
      </w:r>
      <w:r w:rsidRPr="00C352D7">
        <w:rPr>
          <w:b/>
        </w:rPr>
        <w:t xml:space="preserve">082005, </w:t>
      </w:r>
      <w:r w:rsidRPr="00C352D7">
        <w:t xml:space="preserve">съседи: </w:t>
      </w:r>
      <w:r w:rsidRPr="00C352D7">
        <w:rPr>
          <w:b/>
        </w:rPr>
        <w:t>00571.82.7, 00571.82.10, 00571.81.41, 00571.82.12, 00571.82.6.</w:t>
      </w:r>
    </w:p>
    <w:p w:rsidR="007553D0" w:rsidRPr="00C352D7" w:rsidRDefault="007553D0" w:rsidP="002222FC">
      <w:pPr>
        <w:ind w:right="-54" w:firstLine="540"/>
        <w:jc w:val="both"/>
        <w:rPr>
          <w:b/>
        </w:rPr>
      </w:pPr>
      <w:r w:rsidRPr="00C352D7">
        <w:rPr>
          <w:lang w:val="ru-RU"/>
        </w:rPr>
        <w:t xml:space="preserve"> 4. </w:t>
      </w:r>
      <w:r w:rsidRPr="00C352D7">
        <w:rPr>
          <w:b/>
        </w:rPr>
        <w:t>Поземлен имот с идентификатор 00571.85.1 (нула, нула, пет, седем, едно, точка, осем, пет, точка,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Априлци</w:t>
      </w:r>
      <w:r w:rsidRPr="00C352D7">
        <w:t xml:space="preserve">, местност </w:t>
      </w:r>
      <w:r w:rsidRPr="00C352D7">
        <w:rPr>
          <w:b/>
        </w:rPr>
        <w:t>„Тозлу гьол”</w:t>
      </w:r>
      <w:r w:rsidRPr="00C352D7">
        <w:t xml:space="preserve">, площ: </w:t>
      </w:r>
      <w:r w:rsidRPr="00C352D7">
        <w:rPr>
          <w:b/>
        </w:rPr>
        <w:t>18533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5, номер по предходен план: </w:t>
      </w:r>
      <w:r w:rsidRPr="00C352D7">
        <w:rPr>
          <w:b/>
        </w:rPr>
        <w:t xml:space="preserve">085001, </w:t>
      </w:r>
      <w:r w:rsidRPr="00C352D7">
        <w:t xml:space="preserve">съседи: </w:t>
      </w:r>
      <w:r w:rsidRPr="00C352D7">
        <w:rPr>
          <w:b/>
        </w:rPr>
        <w:t>00571.85.13, 00571.85.7, 00571.85.4, 00571.85.19, 00571.85.3, 00571.85.5, 00571.85.6, 00571.83.9, 00571.83.8, 00571.85.16, 00571.85.8.</w:t>
      </w: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  <w:r w:rsidRPr="00C352D7">
        <w:rPr>
          <w:b/>
        </w:rPr>
        <w:t xml:space="preserve">      Землище с. Дебръщица</w:t>
      </w:r>
    </w:p>
    <w:p w:rsidR="007553D0" w:rsidRPr="00C352D7" w:rsidRDefault="007553D0" w:rsidP="004A4CF7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4A4CF7">
      <w:pPr>
        <w:ind w:right="59"/>
        <w:jc w:val="both"/>
        <w:rPr>
          <w:lang w:val="ru-RU"/>
        </w:rPr>
      </w:pPr>
    </w:p>
    <w:p w:rsidR="007553D0" w:rsidRPr="00C352D7" w:rsidRDefault="007553D0" w:rsidP="004A4CF7">
      <w:pPr>
        <w:ind w:right="59"/>
        <w:jc w:val="both"/>
      </w:pPr>
      <w:r w:rsidRPr="00C352D7">
        <w:rPr>
          <w:b/>
        </w:rPr>
        <w:t xml:space="preserve">       1</w:t>
      </w:r>
      <w:r w:rsidRPr="00C352D7">
        <w:rPr>
          <w:lang w:val="ru-RU"/>
        </w:rPr>
        <w:t xml:space="preserve">. </w:t>
      </w:r>
      <w:r w:rsidRPr="00C352D7">
        <w:rPr>
          <w:b/>
        </w:rPr>
        <w:t>Поземлен имот с идентификатор 20362.45.4 (две, нула, три, шест, две точка, четири, пет, точка, четири)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Дебръщица</w:t>
      </w:r>
      <w:r w:rsidRPr="00C352D7">
        <w:t xml:space="preserve">, местност </w:t>
      </w:r>
      <w:r w:rsidRPr="00C352D7">
        <w:rPr>
          <w:b/>
        </w:rPr>
        <w:t>„ЧЕШМИЦАТА”</w:t>
      </w:r>
      <w:r w:rsidRPr="00C352D7">
        <w:t xml:space="preserve">, площ: </w:t>
      </w:r>
      <w:r w:rsidRPr="00C352D7">
        <w:rPr>
          <w:b/>
        </w:rPr>
        <w:t>778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5, номер по предходен план: </w:t>
      </w:r>
      <w:r w:rsidRPr="00C352D7">
        <w:rPr>
          <w:b/>
        </w:rPr>
        <w:t>045004</w:t>
      </w:r>
      <w:r w:rsidRPr="00C352D7">
        <w:t xml:space="preserve">, съседи: </w:t>
      </w:r>
      <w:r w:rsidRPr="00C352D7">
        <w:rPr>
          <w:b/>
        </w:rPr>
        <w:t xml:space="preserve">20362.45.586, </w:t>
      </w:r>
      <w:r w:rsidRPr="00C352D7">
        <w:t xml:space="preserve"> </w:t>
      </w:r>
      <w:r w:rsidRPr="00C352D7">
        <w:rPr>
          <w:b/>
        </w:rPr>
        <w:t xml:space="preserve">20362.45.640, </w:t>
      </w:r>
      <w:r w:rsidRPr="00C352D7">
        <w:t xml:space="preserve">  </w:t>
      </w:r>
      <w:r w:rsidRPr="00C352D7">
        <w:rPr>
          <w:b/>
        </w:rPr>
        <w:t xml:space="preserve">20362.45.546, </w:t>
      </w:r>
      <w:r w:rsidRPr="00C352D7">
        <w:t xml:space="preserve">  </w:t>
      </w:r>
      <w:r w:rsidRPr="00C352D7">
        <w:rPr>
          <w:b/>
        </w:rPr>
        <w:t xml:space="preserve">20362.45.3. </w:t>
      </w:r>
      <w:r w:rsidRPr="00C352D7">
        <w:t xml:space="preserve">  </w:t>
      </w:r>
    </w:p>
    <w:p w:rsidR="007553D0" w:rsidRPr="00C352D7" w:rsidRDefault="007553D0" w:rsidP="004A4CF7">
      <w:pPr>
        <w:ind w:right="59" w:firstLine="540"/>
        <w:jc w:val="both"/>
        <w:rPr>
          <w:b/>
        </w:rPr>
      </w:pPr>
      <w:r w:rsidRPr="00C352D7">
        <w:rPr>
          <w:lang w:val="ru-RU"/>
        </w:rPr>
        <w:t xml:space="preserve">2. </w:t>
      </w:r>
      <w:r w:rsidRPr="00C352D7">
        <w:rPr>
          <w:b/>
        </w:rPr>
        <w:t>Поземлен имот с идентификатор 20362.45.5 (две, нула, три, шест, две точка, четири, пет, точка, пет)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Дебръщица</w:t>
      </w:r>
      <w:r w:rsidRPr="00C352D7">
        <w:t xml:space="preserve">, местност </w:t>
      </w:r>
      <w:r w:rsidRPr="00C352D7">
        <w:rPr>
          <w:b/>
        </w:rPr>
        <w:t>„ЧЕШМИЦАТА”</w:t>
      </w:r>
      <w:r w:rsidRPr="00C352D7">
        <w:t xml:space="preserve">, площ: </w:t>
      </w:r>
      <w:r w:rsidRPr="00C352D7">
        <w:rPr>
          <w:b/>
        </w:rPr>
        <w:t>4835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5, номер по предходен план: </w:t>
      </w:r>
      <w:r w:rsidRPr="00C352D7">
        <w:rPr>
          <w:b/>
        </w:rPr>
        <w:t>045005</w:t>
      </w:r>
      <w:r w:rsidRPr="00C352D7">
        <w:t xml:space="preserve">, съседи: </w:t>
      </w:r>
      <w:r w:rsidRPr="00C352D7">
        <w:rPr>
          <w:b/>
        </w:rPr>
        <w:t xml:space="preserve">20362.45.546, </w:t>
      </w:r>
      <w:r w:rsidRPr="00C352D7">
        <w:t xml:space="preserve"> </w:t>
      </w:r>
      <w:r w:rsidRPr="00C352D7">
        <w:rPr>
          <w:b/>
        </w:rPr>
        <w:t xml:space="preserve">20362.214.705, </w:t>
      </w:r>
      <w:r w:rsidRPr="00C352D7">
        <w:t xml:space="preserve">  </w:t>
      </w:r>
      <w:r w:rsidRPr="00C352D7">
        <w:rPr>
          <w:b/>
        </w:rPr>
        <w:t xml:space="preserve">20362.45.521, </w:t>
      </w:r>
      <w:r w:rsidRPr="00C352D7">
        <w:t xml:space="preserve">  </w:t>
      </w:r>
      <w:r w:rsidRPr="00C352D7">
        <w:rPr>
          <w:b/>
        </w:rPr>
        <w:t xml:space="preserve">20362.45.585. </w:t>
      </w:r>
      <w:r w:rsidRPr="00C352D7">
        <w:t xml:space="preserve">  </w:t>
      </w:r>
    </w:p>
    <w:p w:rsidR="007553D0" w:rsidRPr="00C352D7" w:rsidRDefault="007553D0" w:rsidP="002222FC">
      <w:pPr>
        <w:autoSpaceDE w:val="0"/>
        <w:autoSpaceDN w:val="0"/>
        <w:adjustRightInd w:val="0"/>
        <w:rPr>
          <w:b/>
          <w:lang w:eastAsia="en-US"/>
        </w:rPr>
      </w:pPr>
    </w:p>
    <w:p w:rsidR="007553D0" w:rsidRPr="00C352D7" w:rsidRDefault="007553D0" w:rsidP="004A4CF7">
      <w:pPr>
        <w:tabs>
          <w:tab w:val="left" w:pos="300"/>
        </w:tabs>
        <w:spacing w:before="120"/>
        <w:rPr>
          <w:b/>
        </w:rPr>
      </w:pPr>
      <w:r w:rsidRPr="00C352D7">
        <w:rPr>
          <w:b/>
          <w:lang w:eastAsia="en-US"/>
        </w:rPr>
        <w:t xml:space="preserve">                                                           </w:t>
      </w:r>
      <w:r w:rsidRPr="00C352D7">
        <w:rPr>
          <w:b/>
        </w:rPr>
        <w:t>Землище с. Овчеполци</w:t>
      </w:r>
    </w:p>
    <w:p w:rsidR="007553D0" w:rsidRPr="00C352D7" w:rsidRDefault="007553D0" w:rsidP="004A4CF7">
      <w:pPr>
        <w:ind w:right="-54" w:firstLine="540"/>
        <w:jc w:val="both"/>
        <w:rPr>
          <w:b/>
        </w:rPr>
      </w:pPr>
    </w:p>
    <w:p w:rsidR="007553D0" w:rsidRPr="00C352D7" w:rsidRDefault="007553D0" w:rsidP="004A4CF7">
      <w:pPr>
        <w:ind w:right="-54" w:firstLine="540"/>
        <w:jc w:val="both"/>
        <w:rPr>
          <w:b/>
        </w:rPr>
      </w:pPr>
      <w:r w:rsidRPr="00C352D7">
        <w:t xml:space="preserve">  1. </w:t>
      </w:r>
      <w:r w:rsidRPr="00C352D7">
        <w:rPr>
          <w:b/>
        </w:rPr>
        <w:t>Поземлен имот с идентификатор 53285.103.109 (пет, три, две, осем, пет, точка, едно, нула, три, точка, едно, нула, девет)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„Каратопрак”</w:t>
      </w:r>
      <w:r w:rsidRPr="00C352D7">
        <w:t xml:space="preserve">, площ: </w:t>
      </w:r>
      <w:r w:rsidRPr="00C352D7">
        <w:rPr>
          <w:b/>
        </w:rPr>
        <w:t>5605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4</w:t>
      </w:r>
      <w:r w:rsidRPr="00C352D7">
        <w:t xml:space="preserve">, номер по предходен план: </w:t>
      </w:r>
      <w:r w:rsidRPr="00C352D7">
        <w:rPr>
          <w:b/>
        </w:rPr>
        <w:t xml:space="preserve">103109, </w:t>
      </w:r>
      <w:r w:rsidRPr="00C352D7">
        <w:t xml:space="preserve">съседи: </w:t>
      </w:r>
      <w:r w:rsidRPr="00C352D7">
        <w:rPr>
          <w:b/>
        </w:rPr>
        <w:t>53285.103.119, 53285.104.142, 53285.103.115 и 53285.103.113.</w:t>
      </w:r>
    </w:p>
    <w:p w:rsidR="007553D0" w:rsidRPr="00C352D7" w:rsidRDefault="007553D0" w:rsidP="004A4CF7">
      <w:pPr>
        <w:ind w:right="59" w:firstLine="708"/>
        <w:jc w:val="both"/>
      </w:pPr>
      <w:r w:rsidRPr="00C352D7">
        <w:t>2.</w:t>
      </w:r>
      <w:r w:rsidRPr="00C352D7">
        <w:rPr>
          <w:b/>
        </w:rPr>
        <w:t xml:space="preserve"> Поземлен имот с идентификатор 53285.15.39 (пет, три, две, осем, пет, точка, едно, пет, точка, три, девет)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„Стублицата”</w:t>
      </w:r>
      <w:r w:rsidRPr="00C352D7">
        <w:t xml:space="preserve">, площ: </w:t>
      </w:r>
      <w:r w:rsidRPr="00C352D7">
        <w:rPr>
          <w:b/>
        </w:rPr>
        <w:t>2001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5</w:t>
      </w:r>
      <w:r w:rsidRPr="00C352D7">
        <w:t xml:space="preserve">, номер по предходен план: </w:t>
      </w:r>
      <w:r w:rsidRPr="00C352D7">
        <w:rPr>
          <w:b/>
        </w:rPr>
        <w:t xml:space="preserve">0150039, </w:t>
      </w:r>
      <w:r w:rsidRPr="00C352D7">
        <w:t xml:space="preserve">съседи: </w:t>
      </w:r>
      <w:r w:rsidRPr="00C352D7">
        <w:rPr>
          <w:b/>
        </w:rPr>
        <w:t>53285.15.52, 53285.15.37, 53285.15.38, 53285.113.68, 53285.15.43 и 53285.15.40.</w:t>
      </w:r>
    </w:p>
    <w:p w:rsidR="007553D0" w:rsidRPr="00C352D7" w:rsidRDefault="007553D0" w:rsidP="002E3987">
      <w:pPr>
        <w:ind w:right="59" w:firstLine="540"/>
        <w:jc w:val="both"/>
      </w:pPr>
      <w:r w:rsidRPr="00C352D7">
        <w:t xml:space="preserve">  3. </w:t>
      </w:r>
      <w:r w:rsidRPr="00C352D7">
        <w:rPr>
          <w:b/>
        </w:rPr>
        <w:t>Поземлен имот с идентификатор 53285.15.43 (пет, три, две, осем, пет, точка, едно, пет, точка, четири, три)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„Стублицата”</w:t>
      </w:r>
      <w:r w:rsidRPr="00C352D7">
        <w:t xml:space="preserve">, площ: </w:t>
      </w:r>
      <w:r w:rsidRPr="00C352D7">
        <w:rPr>
          <w:b/>
        </w:rPr>
        <w:t>5180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5</w:t>
      </w:r>
      <w:r w:rsidRPr="00C352D7">
        <w:t xml:space="preserve">, номер по предходен план: </w:t>
      </w:r>
      <w:r w:rsidRPr="00C352D7">
        <w:rPr>
          <w:b/>
        </w:rPr>
        <w:t xml:space="preserve">015043, </w:t>
      </w:r>
      <w:r w:rsidRPr="00C352D7">
        <w:t xml:space="preserve">съседи: </w:t>
      </w:r>
      <w:r w:rsidRPr="00C352D7">
        <w:rPr>
          <w:b/>
        </w:rPr>
        <w:t>53285.15.44, 53285.15.42, 53285.15.41, 53285.15.40, 53285.15.39, 53285.15.38, 53285.113.68 и 53285.99.59.</w:t>
      </w:r>
    </w:p>
    <w:p w:rsidR="007553D0" w:rsidRPr="00C352D7" w:rsidRDefault="007553D0" w:rsidP="004A4CF7">
      <w:pPr>
        <w:ind w:right="-46" w:firstLine="540"/>
        <w:jc w:val="both"/>
        <w:rPr>
          <w:b/>
        </w:rPr>
      </w:pPr>
      <w:r w:rsidRPr="00C352D7">
        <w:rPr>
          <w:lang w:val="ru-RU"/>
        </w:rPr>
        <w:t xml:space="preserve"> 4. </w:t>
      </w:r>
      <w:r w:rsidRPr="00C352D7">
        <w:rPr>
          <w:b/>
        </w:rPr>
        <w:t>Поземлен имот с идентификатор 53285.50.1 (пет, три, две, осем, пет, точка, пет, нула точка,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„БЕГЛИКА”</w:t>
      </w:r>
      <w:r w:rsidRPr="00C352D7">
        <w:t xml:space="preserve">, площ: </w:t>
      </w:r>
      <w:r w:rsidRPr="00C352D7">
        <w:rPr>
          <w:b/>
        </w:rPr>
        <w:t>6093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 xml:space="preserve">050001, </w:t>
      </w:r>
      <w:r w:rsidRPr="00C352D7">
        <w:t xml:space="preserve">съседи: </w:t>
      </w:r>
      <w:r w:rsidRPr="00C352D7">
        <w:rPr>
          <w:b/>
        </w:rPr>
        <w:t>53285.50.74, 53285.50.78, 53285.49.53, 53285.49.1, 53285.47.38, 53285.47.36, и 53285.47.37.</w:t>
      </w:r>
    </w:p>
    <w:p w:rsidR="007553D0" w:rsidRPr="00C352D7" w:rsidRDefault="007553D0" w:rsidP="004A4CF7">
      <w:pPr>
        <w:ind w:right="-46" w:firstLine="540"/>
        <w:jc w:val="both"/>
        <w:rPr>
          <w:b/>
        </w:rPr>
      </w:pPr>
      <w:r w:rsidRPr="00C352D7">
        <w:rPr>
          <w:lang w:val="ru-RU"/>
        </w:rPr>
        <w:t xml:space="preserve"> 5. </w:t>
      </w:r>
      <w:r w:rsidRPr="00C352D7">
        <w:rPr>
          <w:b/>
        </w:rPr>
        <w:t>Поземлен имот с идентификатор 53285.72.1 (пет, три, две, осем, пет, точка, седем, две, точка,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„КАЗЛАЧА”</w:t>
      </w:r>
      <w:r w:rsidRPr="00C352D7">
        <w:t xml:space="preserve">, площ: </w:t>
      </w:r>
      <w:r w:rsidRPr="00C352D7">
        <w:rPr>
          <w:b/>
        </w:rPr>
        <w:t>2093 кв.м.</w:t>
      </w:r>
      <w:r w:rsidRPr="00C352D7">
        <w:t xml:space="preserve">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 xml:space="preserve">072001, </w:t>
      </w:r>
      <w:r w:rsidRPr="00C352D7">
        <w:t xml:space="preserve">съседи: </w:t>
      </w:r>
      <w:r w:rsidRPr="00C352D7">
        <w:rPr>
          <w:b/>
        </w:rPr>
        <w:t>53285.72.50, 53285.72.15, 53285.72.14, 53285.69.13 и 53285.72.51.</w:t>
      </w:r>
    </w:p>
    <w:p w:rsidR="007553D0" w:rsidRPr="00C352D7" w:rsidRDefault="007553D0" w:rsidP="004A4CF7">
      <w:pPr>
        <w:ind w:right="-46" w:firstLine="540"/>
        <w:jc w:val="both"/>
        <w:rPr>
          <w:b/>
        </w:rPr>
      </w:pPr>
      <w:r w:rsidRPr="00C352D7">
        <w:rPr>
          <w:lang w:val="ru-RU"/>
        </w:rPr>
        <w:t xml:space="preserve"> 6. </w:t>
      </w:r>
      <w:r w:rsidRPr="00C352D7">
        <w:rPr>
          <w:b/>
        </w:rPr>
        <w:t>Поземлен имот с идентификатор 53285.73.24 (пет, три, две, осем, пет, точка, седем, три, точка, две, четири)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„ЧЕРКОВКА”</w:t>
      </w:r>
      <w:r w:rsidRPr="00C352D7">
        <w:t xml:space="preserve">, площ: </w:t>
      </w:r>
      <w:r w:rsidRPr="00C352D7">
        <w:rPr>
          <w:b/>
        </w:rPr>
        <w:t>4222 кв.м.</w:t>
      </w:r>
      <w:r w:rsidRPr="00C352D7">
        <w:t xml:space="preserve">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 xml:space="preserve">073024, </w:t>
      </w:r>
      <w:r w:rsidRPr="00C352D7">
        <w:t xml:space="preserve">съседи: </w:t>
      </w:r>
      <w:r w:rsidRPr="00C352D7">
        <w:rPr>
          <w:b/>
        </w:rPr>
        <w:t>53285.19.12, 53285.73.29, 53285.73.25 и 53285.19.11.</w:t>
      </w:r>
    </w:p>
    <w:p w:rsidR="007553D0" w:rsidRPr="00C352D7" w:rsidRDefault="007553D0" w:rsidP="004A4CF7">
      <w:pPr>
        <w:ind w:right="-46" w:firstLine="540"/>
        <w:jc w:val="both"/>
      </w:pPr>
      <w:r w:rsidRPr="00C352D7">
        <w:rPr>
          <w:lang w:val="ru-RU"/>
        </w:rPr>
        <w:t xml:space="preserve">7. </w:t>
      </w:r>
      <w:r w:rsidRPr="00C352D7">
        <w:rPr>
          <w:b/>
        </w:rPr>
        <w:t>Поземлен имот с идентификатор 53285.76.44 (пет, три, две, осем, пет, точка,  седем, шест, точка, четири, четири)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„КЪРТЕЛА”</w:t>
      </w:r>
      <w:r w:rsidRPr="00C352D7">
        <w:t xml:space="preserve">, площ: </w:t>
      </w:r>
      <w:r w:rsidRPr="00C352D7">
        <w:rPr>
          <w:b/>
        </w:rPr>
        <w:t>5295 кв.м.</w:t>
      </w:r>
      <w:r w:rsidRPr="00C352D7">
        <w:t xml:space="preserve">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 xml:space="preserve">076044, </w:t>
      </w:r>
      <w:r w:rsidRPr="00C352D7">
        <w:t xml:space="preserve">съседи: </w:t>
      </w:r>
      <w:r w:rsidRPr="00C352D7">
        <w:rPr>
          <w:b/>
        </w:rPr>
        <w:t>53285.75.2, 53285.76.45, 53285.76.49, 53285.76.48.</w:t>
      </w:r>
    </w:p>
    <w:p w:rsidR="007553D0" w:rsidRPr="00C352D7" w:rsidRDefault="007553D0" w:rsidP="004A4CF7">
      <w:pPr>
        <w:ind w:right="-46" w:firstLine="540"/>
        <w:jc w:val="both"/>
      </w:pPr>
      <w:r w:rsidRPr="00C352D7">
        <w:rPr>
          <w:lang w:val="ru-RU"/>
        </w:rPr>
        <w:t xml:space="preserve">8. </w:t>
      </w:r>
      <w:r w:rsidRPr="00C352D7">
        <w:rPr>
          <w:b/>
        </w:rPr>
        <w:t>Поземлен имот с идентификатор 53285.97.1 (пет, три, две, осем, пет, точка, девет, седем, точка,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„ДИНЧОВ ДЪБ”</w:t>
      </w:r>
      <w:r w:rsidRPr="00C352D7">
        <w:t xml:space="preserve">, площ: </w:t>
      </w:r>
      <w:r w:rsidRPr="00C352D7">
        <w:rPr>
          <w:b/>
        </w:rPr>
        <w:t>2699 кв.м.</w:t>
      </w:r>
      <w:r w:rsidRPr="00C352D7">
        <w:t xml:space="preserve">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 xml:space="preserve">097001, </w:t>
      </w:r>
      <w:r w:rsidRPr="00C352D7">
        <w:t xml:space="preserve">съседи: </w:t>
      </w:r>
      <w:r w:rsidRPr="00C352D7">
        <w:rPr>
          <w:b/>
        </w:rPr>
        <w:t>53285.97.21, 53285.97.22 и 53285.75.2.</w:t>
      </w:r>
    </w:p>
    <w:p w:rsidR="007553D0" w:rsidRPr="00C352D7" w:rsidRDefault="007553D0" w:rsidP="004A4CF7">
      <w:pPr>
        <w:tabs>
          <w:tab w:val="left" w:pos="300"/>
        </w:tabs>
        <w:spacing w:before="120"/>
        <w:jc w:val="both"/>
      </w:pPr>
      <w:r w:rsidRPr="00C352D7">
        <w:rPr>
          <w:lang w:val="ru-RU"/>
        </w:rPr>
        <w:t xml:space="preserve">      9. </w:t>
      </w:r>
      <w:r w:rsidRPr="00C352D7">
        <w:rPr>
          <w:b/>
        </w:rPr>
        <w:t>Поземлен имот с идентификатор 53285.75.1 (пет, три, две, осем, пет, точка, седем, пет, точка,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„Къртела”</w:t>
      </w:r>
      <w:r w:rsidRPr="00C352D7">
        <w:t xml:space="preserve">, площ: </w:t>
      </w:r>
      <w:r w:rsidRPr="00C352D7">
        <w:rPr>
          <w:b/>
        </w:rPr>
        <w:t>15 982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 xml:space="preserve">075001,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53285.73.29, 53285.75.2.</w:t>
      </w:r>
    </w:p>
    <w:p w:rsidR="007553D0" w:rsidRPr="00C352D7" w:rsidRDefault="007553D0" w:rsidP="00155A97">
      <w:pPr>
        <w:tabs>
          <w:tab w:val="left" w:pos="300"/>
        </w:tabs>
        <w:spacing w:before="120"/>
        <w:jc w:val="both"/>
      </w:pPr>
      <w:r w:rsidRPr="00C352D7">
        <w:rPr>
          <w:lang w:val="ru-RU"/>
        </w:rPr>
        <w:t xml:space="preserve">      10. </w:t>
      </w:r>
      <w:r w:rsidRPr="00C352D7">
        <w:rPr>
          <w:b/>
        </w:rPr>
        <w:t>Поземлен имот с идентификатор 53285.114.1 (пет, три, две, осем, пет, точка, едно, едно, четири, точка,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„Карака”</w:t>
      </w:r>
      <w:r w:rsidRPr="00C352D7">
        <w:t xml:space="preserve">, площ: </w:t>
      </w:r>
      <w:r w:rsidRPr="00C352D7">
        <w:rPr>
          <w:b/>
        </w:rPr>
        <w:t>4 704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6, номер по предходен план: 114001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53285.114.3, 53285.114.24, 53285.114.25, 53285.173.2, 53285.501.868.</w:t>
      </w:r>
    </w:p>
    <w:p w:rsidR="007553D0" w:rsidRPr="00C352D7" w:rsidRDefault="007553D0" w:rsidP="00AD5C18">
      <w:pPr>
        <w:tabs>
          <w:tab w:val="left" w:pos="300"/>
        </w:tabs>
        <w:spacing w:before="120"/>
        <w:jc w:val="both"/>
        <w:rPr>
          <w:color w:val="000000"/>
          <w:shd w:val="clear" w:color="auto" w:fill="FFFFFF"/>
        </w:rPr>
      </w:pPr>
      <w:r w:rsidRPr="00C352D7">
        <w:rPr>
          <w:lang w:val="ru-RU"/>
        </w:rPr>
        <w:t xml:space="preserve">      11. </w:t>
      </w:r>
      <w:r w:rsidRPr="00C352D7">
        <w:rPr>
          <w:b/>
        </w:rPr>
        <w:t>Поземлен имот с идентификатор 53285.114.3 (пет, три, две, осем, пет, точка, едно, едно, четири, точка, три)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„Карака”</w:t>
      </w:r>
      <w:r w:rsidRPr="00C352D7">
        <w:t xml:space="preserve">, площ: </w:t>
      </w:r>
      <w:r w:rsidRPr="00C352D7">
        <w:rPr>
          <w:b/>
        </w:rPr>
        <w:t>6 016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6, номер по предходен план: 114003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53285.114.1, 53285.114.2, 53285.114.5, 53285.125.2, 53285.201.8, 53285.501.868, 53285.501.871.</w:t>
      </w:r>
    </w:p>
    <w:p w:rsidR="007553D0" w:rsidRPr="00C352D7" w:rsidRDefault="007553D0" w:rsidP="00AD5C18">
      <w:pPr>
        <w:tabs>
          <w:tab w:val="left" w:pos="300"/>
        </w:tabs>
        <w:spacing w:before="120"/>
        <w:jc w:val="both"/>
      </w:pPr>
      <w:r w:rsidRPr="00C352D7">
        <w:rPr>
          <w:lang w:val="ru-RU"/>
        </w:rPr>
        <w:t xml:space="preserve">      12. </w:t>
      </w:r>
      <w:r w:rsidRPr="00C352D7">
        <w:rPr>
          <w:b/>
        </w:rPr>
        <w:t>Поземлен имот с идентификатор 53285.128.4 (пет, три, две, осем, пет, точка, едно, две, осем, точка, четири)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„Безчийницата”</w:t>
      </w:r>
      <w:r w:rsidRPr="00C352D7">
        <w:t xml:space="preserve">, площ: </w:t>
      </w:r>
      <w:r w:rsidRPr="00C352D7">
        <w:rPr>
          <w:b/>
        </w:rPr>
        <w:t>48 830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5, номер по предходен план: 128004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53285.128.5, 53285.128.6, 53285.128.8, 53285.131.39, 53285.131.45.</w:t>
      </w:r>
    </w:p>
    <w:p w:rsidR="007553D0" w:rsidRPr="00C352D7" w:rsidRDefault="007553D0" w:rsidP="007F3966">
      <w:pPr>
        <w:tabs>
          <w:tab w:val="left" w:pos="300"/>
        </w:tabs>
        <w:spacing w:before="120"/>
        <w:jc w:val="both"/>
      </w:pPr>
      <w:r w:rsidRPr="00C352D7">
        <w:rPr>
          <w:lang w:val="ru-RU"/>
        </w:rPr>
        <w:t xml:space="preserve">      13. </w:t>
      </w:r>
      <w:r w:rsidRPr="00C352D7">
        <w:rPr>
          <w:b/>
        </w:rPr>
        <w:t>Поземлен имот с идентификатор 53285.131.37 (пет, три, две, осем, пет, точка, едно, три, едно, точка, три, седем)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„Безчийницата”</w:t>
      </w:r>
      <w:r w:rsidRPr="00C352D7">
        <w:t xml:space="preserve">, площ: </w:t>
      </w:r>
      <w:r w:rsidRPr="00C352D7">
        <w:rPr>
          <w:b/>
        </w:rPr>
        <w:t>44 605</w:t>
      </w:r>
      <w:r w:rsidRPr="00C352D7">
        <w:t xml:space="preserve"> </w:t>
      </w:r>
      <w:r w:rsidRPr="00C352D7">
        <w:rPr>
          <w:b/>
        </w:rPr>
        <w:t xml:space="preserve">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5, номер по предходен план: 131037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53285.131.39, 53285.131.41, 53285.131.43.</w:t>
      </w:r>
    </w:p>
    <w:p w:rsidR="007553D0" w:rsidRPr="00C352D7" w:rsidRDefault="007553D0" w:rsidP="00917C8C">
      <w:pPr>
        <w:tabs>
          <w:tab w:val="left" w:pos="300"/>
        </w:tabs>
        <w:spacing w:before="120"/>
        <w:jc w:val="both"/>
        <w:rPr>
          <w:color w:val="000000"/>
          <w:shd w:val="clear" w:color="auto" w:fill="FFFFFF"/>
        </w:rPr>
      </w:pPr>
      <w:r w:rsidRPr="00C352D7">
        <w:rPr>
          <w:lang w:val="ru-RU"/>
        </w:rPr>
        <w:t xml:space="preserve">      14. </w:t>
      </w:r>
      <w:r w:rsidRPr="00C352D7">
        <w:rPr>
          <w:b/>
        </w:rPr>
        <w:t>Поземлен имот с идентификатор 53285.15.27 (пет, три, две, осем, пет, точка, едно, пет, точка, две, седем)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„Стублицата”</w:t>
      </w:r>
      <w:r w:rsidRPr="00C352D7">
        <w:t xml:space="preserve">, площ: </w:t>
      </w:r>
      <w:r w:rsidRPr="00C352D7">
        <w:rPr>
          <w:b/>
        </w:rPr>
        <w:t>2 498</w:t>
      </w:r>
      <w:r w:rsidRPr="00C352D7">
        <w:t xml:space="preserve"> </w:t>
      </w:r>
      <w:r w:rsidRPr="00C352D7">
        <w:rPr>
          <w:b/>
        </w:rPr>
        <w:t xml:space="preserve">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6, номер по предходен план: 015027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53285.15.23, 53285.15.25, 53285.15.26, 53285.15.28, 53285.15.52.</w:t>
      </w:r>
    </w:p>
    <w:p w:rsidR="007553D0" w:rsidRPr="00C352D7" w:rsidRDefault="007553D0" w:rsidP="00917C8C">
      <w:pPr>
        <w:tabs>
          <w:tab w:val="left" w:pos="300"/>
        </w:tabs>
        <w:spacing w:before="120"/>
        <w:jc w:val="both"/>
        <w:rPr>
          <w:color w:val="000000"/>
          <w:shd w:val="clear" w:color="auto" w:fill="FFFFFF"/>
        </w:rPr>
      </w:pPr>
      <w:r w:rsidRPr="00C352D7">
        <w:rPr>
          <w:lang w:val="ru-RU"/>
        </w:rPr>
        <w:t xml:space="preserve">      15. </w:t>
      </w:r>
      <w:r w:rsidRPr="00C352D7">
        <w:rPr>
          <w:b/>
        </w:rPr>
        <w:t>Поземлен имот с идентификатор 53285.15.45 (пет, три, две, осем, пет, точка, едно, пет, точка, четири, пет)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„Стублицата”</w:t>
      </w:r>
      <w:r w:rsidRPr="00C352D7">
        <w:t xml:space="preserve">, площ: </w:t>
      </w:r>
      <w:r w:rsidRPr="00C352D7">
        <w:rPr>
          <w:b/>
        </w:rPr>
        <w:t>9 700</w:t>
      </w:r>
      <w:r w:rsidRPr="00C352D7">
        <w:t xml:space="preserve"> </w:t>
      </w:r>
      <w:r w:rsidRPr="00C352D7">
        <w:rPr>
          <w:b/>
        </w:rPr>
        <w:t xml:space="preserve">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5, номер по предходен план: 015045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53285.15.44, 53285.15.52, 53285.99.59.</w:t>
      </w:r>
    </w:p>
    <w:p w:rsidR="007553D0" w:rsidRPr="00C352D7" w:rsidRDefault="007553D0" w:rsidP="00AF2644">
      <w:pPr>
        <w:tabs>
          <w:tab w:val="left" w:pos="300"/>
        </w:tabs>
        <w:spacing w:before="120"/>
        <w:jc w:val="both"/>
      </w:pPr>
      <w:r w:rsidRPr="00C352D7">
        <w:rPr>
          <w:lang w:val="ru-RU"/>
        </w:rPr>
        <w:t xml:space="preserve">     16. </w:t>
      </w:r>
      <w:r w:rsidRPr="00C352D7">
        <w:rPr>
          <w:b/>
        </w:rPr>
        <w:t>Поземлен имот с идентификатор 53285.16.3 (пет, три, две, осем, пет, точка, едно, шест, точка, три)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Овчеполци</w:t>
      </w:r>
      <w:r w:rsidRPr="00C352D7">
        <w:t xml:space="preserve">, местност </w:t>
      </w:r>
      <w:r w:rsidRPr="00C352D7">
        <w:rPr>
          <w:b/>
        </w:rPr>
        <w:t>„Стублицата”</w:t>
      </w:r>
      <w:r w:rsidRPr="00C352D7">
        <w:t xml:space="preserve">, площ: </w:t>
      </w:r>
      <w:r w:rsidRPr="00C352D7">
        <w:rPr>
          <w:b/>
        </w:rPr>
        <w:t>303</w:t>
      </w:r>
      <w:r w:rsidRPr="00C352D7">
        <w:t xml:space="preserve"> </w:t>
      </w:r>
      <w:r w:rsidRPr="00C352D7">
        <w:rPr>
          <w:b/>
        </w:rPr>
        <w:t xml:space="preserve">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условия: 6, номер по предходен план: 016003</w:t>
      </w:r>
      <w:r w:rsidRPr="00C352D7">
        <w:rPr>
          <w:b/>
        </w:rPr>
        <w:t xml:space="preserve">, </w:t>
      </w:r>
      <w:r w:rsidRPr="00C352D7">
        <w:t xml:space="preserve">съседи: </w:t>
      </w:r>
      <w:r w:rsidRPr="00C352D7">
        <w:rPr>
          <w:color w:val="000000"/>
          <w:shd w:val="clear" w:color="auto" w:fill="FFFFFF"/>
        </w:rPr>
        <w:t>53285.16.1, 53285.16.2, 53285.16.4, 53285.112.69, 53285.502.530.</w:t>
      </w:r>
    </w:p>
    <w:p w:rsidR="007553D0" w:rsidRPr="00C352D7" w:rsidRDefault="007553D0" w:rsidP="004A4CF7">
      <w:pPr>
        <w:tabs>
          <w:tab w:val="left" w:pos="300"/>
        </w:tabs>
        <w:spacing w:before="120"/>
        <w:rPr>
          <w:b/>
        </w:rPr>
      </w:pPr>
    </w:p>
    <w:p w:rsidR="007553D0" w:rsidRPr="00C352D7" w:rsidRDefault="007553D0" w:rsidP="004A4CF7">
      <w:pPr>
        <w:tabs>
          <w:tab w:val="left" w:pos="300"/>
        </w:tabs>
        <w:spacing w:before="120"/>
        <w:jc w:val="center"/>
        <w:rPr>
          <w:b/>
        </w:rPr>
      </w:pPr>
      <w:r w:rsidRPr="00C352D7">
        <w:rPr>
          <w:b/>
        </w:rPr>
        <w:t xml:space="preserve">Землище с. Росен </w:t>
      </w:r>
    </w:p>
    <w:p w:rsidR="007553D0" w:rsidRPr="00C352D7" w:rsidRDefault="007553D0" w:rsidP="004A4CF7">
      <w:pPr>
        <w:tabs>
          <w:tab w:val="left" w:pos="300"/>
        </w:tabs>
        <w:spacing w:before="120"/>
        <w:jc w:val="center"/>
        <w:rPr>
          <w:b/>
        </w:rPr>
      </w:pPr>
    </w:p>
    <w:p w:rsidR="007553D0" w:rsidRPr="00C352D7" w:rsidRDefault="007553D0" w:rsidP="004A4CF7">
      <w:pPr>
        <w:tabs>
          <w:tab w:val="left" w:pos="300"/>
        </w:tabs>
        <w:jc w:val="both"/>
        <w:rPr>
          <w:b/>
        </w:rPr>
      </w:pPr>
      <w:r w:rsidRPr="00C352D7">
        <w:rPr>
          <w:b/>
        </w:rPr>
        <w:tab/>
      </w:r>
      <w:r w:rsidRPr="00C352D7">
        <w:rPr>
          <w:b/>
        </w:rPr>
        <w:tab/>
      </w:r>
      <w:r w:rsidRPr="00C352D7">
        <w:t xml:space="preserve">1. </w:t>
      </w:r>
      <w:r w:rsidRPr="00C352D7">
        <w:rPr>
          <w:b/>
        </w:rPr>
        <w:t xml:space="preserve">Поземлен имот с идентификатор 63032.53.2 (шест, три, нула, три, две, точка, пет, три, точка, две),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„СТАРИ ЛОЗЯ”</w:t>
      </w:r>
      <w:r w:rsidRPr="00C352D7">
        <w:t xml:space="preserve">, площ: </w:t>
      </w:r>
      <w:r w:rsidRPr="00C352D7">
        <w:rPr>
          <w:b/>
        </w:rPr>
        <w:t>29 201 кв.м.,</w:t>
      </w:r>
      <w:r w:rsidRPr="00C352D7">
        <w:t xml:space="preserve">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 9</w:t>
      </w:r>
      <w:r w:rsidRPr="00C352D7">
        <w:rPr>
          <w:b/>
        </w:rPr>
        <w:t>,</w:t>
      </w:r>
      <w:r w:rsidRPr="00C352D7">
        <w:t xml:space="preserve"> номер по предходен план: 053002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63032.53.11, 63032.53.18, 63032.55.23, 63032.434.5.</w:t>
      </w:r>
    </w:p>
    <w:p w:rsidR="007553D0" w:rsidRPr="00C352D7" w:rsidRDefault="007553D0" w:rsidP="004A4CF7">
      <w:pPr>
        <w:tabs>
          <w:tab w:val="left" w:pos="300"/>
        </w:tabs>
        <w:jc w:val="both"/>
        <w:rPr>
          <w:b/>
        </w:rPr>
      </w:pPr>
      <w:r w:rsidRPr="00C352D7">
        <w:tab/>
      </w:r>
      <w:r w:rsidRPr="00C352D7">
        <w:tab/>
        <w:t xml:space="preserve">2. </w:t>
      </w:r>
      <w:r w:rsidRPr="00C352D7">
        <w:rPr>
          <w:b/>
        </w:rPr>
        <w:t xml:space="preserve">Поземлен имот с идентификатор 63032.431.1 (шест, три, нула, три, две, точка, четири, три, едно, точка, едно), 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„ДИЗЛЮКА”</w:t>
      </w:r>
      <w:r w:rsidRPr="00C352D7">
        <w:t xml:space="preserve">, площ: </w:t>
      </w:r>
      <w:r w:rsidRPr="00C352D7">
        <w:rPr>
          <w:b/>
        </w:rPr>
        <w:t>19 351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9, </w:t>
      </w:r>
      <w:r w:rsidRPr="00C352D7">
        <w:t xml:space="preserve"> номер по предходен план: 431001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63032.431.3, 63032.431.4, 63032.431.5, 63032.431.6.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tab/>
      </w:r>
      <w:r w:rsidRPr="00C352D7">
        <w:tab/>
        <w:t xml:space="preserve">3. </w:t>
      </w:r>
      <w:r w:rsidRPr="00C352D7">
        <w:rPr>
          <w:b/>
        </w:rPr>
        <w:t xml:space="preserve">Поземлен имот с идентификатор 63032.431.2 (шест, три, нула, три, две, точка, четири, три, едно, точка, две),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„ДИЗЛЮКА”</w:t>
      </w:r>
      <w:r w:rsidRPr="00C352D7">
        <w:t xml:space="preserve">, площ: </w:t>
      </w:r>
      <w:r w:rsidRPr="00C352D7">
        <w:rPr>
          <w:b/>
        </w:rPr>
        <w:t>1605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 9</w:t>
      </w:r>
      <w:r w:rsidRPr="00C352D7">
        <w:rPr>
          <w:b/>
        </w:rPr>
        <w:t xml:space="preserve">, </w:t>
      </w:r>
      <w:r w:rsidRPr="00C352D7">
        <w:t>номер по предходен план: 431002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63032.431.4, 63032.431.5, 63032.431.6.</w:t>
      </w:r>
    </w:p>
    <w:p w:rsidR="007553D0" w:rsidRPr="00C352D7" w:rsidRDefault="007553D0" w:rsidP="004A4CF7">
      <w:pPr>
        <w:tabs>
          <w:tab w:val="left" w:pos="300"/>
        </w:tabs>
        <w:jc w:val="both"/>
        <w:rPr>
          <w:b/>
        </w:rPr>
      </w:pPr>
      <w:r w:rsidRPr="00C352D7">
        <w:rPr>
          <w:color w:val="000000"/>
          <w:shd w:val="clear" w:color="auto" w:fill="FFFFFF"/>
        </w:rPr>
        <w:t xml:space="preserve">       4. </w:t>
      </w:r>
      <w:r w:rsidRPr="00C352D7">
        <w:t xml:space="preserve"> </w:t>
      </w:r>
      <w:r w:rsidRPr="00C352D7">
        <w:rPr>
          <w:b/>
        </w:rPr>
        <w:t xml:space="preserve">Поземлен имот с идентификатор 63032.432.1 (шест, три, нула, три, две, точка, четири, три, две, точка, едно),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„ДИЗЛЮКА”</w:t>
      </w:r>
      <w:r w:rsidRPr="00C352D7">
        <w:t>, площ</w:t>
      </w:r>
      <w:r w:rsidRPr="00C352D7">
        <w:rPr>
          <w:b/>
        </w:rPr>
        <w:t>: 86 161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 5</w:t>
      </w:r>
      <w:r w:rsidRPr="00C352D7">
        <w:rPr>
          <w:b/>
        </w:rPr>
        <w:t xml:space="preserve">, </w:t>
      </w:r>
      <w:r w:rsidRPr="00C352D7">
        <w:t>номер по предходен план: 432001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63032.11.66, 63032.12.44, 63032.33.53, 63032.36.12, 63032.36.13, 63032.36.14, 63032.36.15, 63032.36.16, 63032.431.5, 63032.432.2, 63032.433.3.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tab/>
      </w:r>
      <w:r w:rsidRPr="00C352D7">
        <w:tab/>
        <w:t xml:space="preserve">5. </w:t>
      </w:r>
      <w:r w:rsidRPr="00C352D7">
        <w:rPr>
          <w:b/>
        </w:rPr>
        <w:t xml:space="preserve">Поземлен имот с идентификатор 63032.433.1 (шест, три, нула, три, две, точка, четири, три, три, точка, едно),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„ДИЗЛЮКА”</w:t>
      </w:r>
      <w:r w:rsidRPr="00C352D7">
        <w:t xml:space="preserve">, площ: </w:t>
      </w:r>
      <w:r w:rsidRPr="00C352D7">
        <w:rPr>
          <w:b/>
        </w:rPr>
        <w:t>13 391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 9</w:t>
      </w:r>
      <w:r w:rsidRPr="00C352D7">
        <w:rPr>
          <w:b/>
        </w:rPr>
        <w:t xml:space="preserve">, </w:t>
      </w:r>
      <w:r w:rsidRPr="00C352D7">
        <w:t>номер по предходен план: 433001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63032.431.5, 63032.432.2, 63032.433.2, 63032.433.3, 63032.434.4.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rPr>
          <w:color w:val="000000"/>
          <w:shd w:val="clear" w:color="auto" w:fill="FFFFFF"/>
        </w:rPr>
        <w:t xml:space="preserve">        6.</w:t>
      </w:r>
      <w:r w:rsidRPr="00C352D7">
        <w:rPr>
          <w:b/>
        </w:rPr>
        <w:t xml:space="preserve"> Поземлен имот с идентификатор 63032.434.1 (шест, три, нула, три, две, точка, четири, три, четири, точка, едно),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„ДИЗЛЮКА”</w:t>
      </w:r>
      <w:r w:rsidRPr="00C352D7">
        <w:t xml:space="preserve">, площ: </w:t>
      </w:r>
      <w:r w:rsidRPr="00C352D7">
        <w:rPr>
          <w:b/>
        </w:rPr>
        <w:t>14 016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 9</w:t>
      </w:r>
      <w:r w:rsidRPr="00C352D7">
        <w:rPr>
          <w:b/>
        </w:rPr>
        <w:t xml:space="preserve">, </w:t>
      </w:r>
      <w:r w:rsidRPr="00C352D7">
        <w:t>номер по предходен план: 434001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63032.432.2, 63032.434.3, 63032.434.4.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rPr>
          <w:color w:val="000000"/>
          <w:shd w:val="clear" w:color="auto" w:fill="FFFFFF"/>
        </w:rPr>
        <w:t xml:space="preserve">      7.</w:t>
      </w:r>
      <w:r w:rsidRPr="00C352D7">
        <w:rPr>
          <w:b/>
        </w:rPr>
        <w:t xml:space="preserve"> Поземлен имот с идентификатор 63032.434.2 (шест, три, нула, три, две, точка, четири, три, четири, точка, две),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„ДИЗЛЮКА”</w:t>
      </w:r>
      <w:r w:rsidRPr="00C352D7">
        <w:t xml:space="preserve">, площ: </w:t>
      </w:r>
      <w:r w:rsidRPr="00C352D7">
        <w:rPr>
          <w:b/>
        </w:rPr>
        <w:t>4 742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>, категория на земята при неполивни условия 9</w:t>
      </w:r>
      <w:r w:rsidRPr="00C352D7">
        <w:rPr>
          <w:b/>
        </w:rPr>
        <w:t xml:space="preserve">, </w:t>
      </w:r>
      <w:r w:rsidRPr="00C352D7">
        <w:t>номер по предходен план: 434002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63032.34.10, 63032.34.12, 63032.432.2, 63032.434.3.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tab/>
      </w:r>
      <w:r w:rsidRPr="00C352D7">
        <w:tab/>
        <w:t xml:space="preserve">8. </w:t>
      </w:r>
      <w:r w:rsidRPr="00C352D7">
        <w:rPr>
          <w:b/>
        </w:rPr>
        <w:t xml:space="preserve">Поземлен имот с идентификатор 63032.51.1 (шест, три, нула, три, две, точка, пет, едно, точка, едно),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„СТАРИ ЛОЗЯ”</w:t>
      </w:r>
      <w:r w:rsidRPr="00C352D7">
        <w:t xml:space="preserve">, площ: </w:t>
      </w:r>
      <w:r w:rsidRPr="00C352D7">
        <w:rPr>
          <w:b/>
        </w:rPr>
        <w:t>18 079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9, </w:t>
      </w:r>
      <w:r w:rsidRPr="00C352D7">
        <w:t xml:space="preserve">номер по предходен план: </w:t>
      </w:r>
      <w:r w:rsidRPr="00C352D7">
        <w:rPr>
          <w:b/>
        </w:rPr>
        <w:t xml:space="preserve">051001, съседи: </w:t>
      </w:r>
      <w:r w:rsidRPr="00C352D7">
        <w:rPr>
          <w:color w:val="000000"/>
          <w:shd w:val="clear" w:color="auto" w:fill="FFFFFF"/>
        </w:rPr>
        <w:t>63032.49.34, 63032.50.12, 63032.51.2, 63032.51.16, 63032.51.17, 63032.51.25, 63032.53.14.</w:t>
      </w:r>
    </w:p>
    <w:p w:rsidR="007553D0" w:rsidRPr="00C352D7" w:rsidRDefault="007553D0" w:rsidP="004A4CF7">
      <w:pPr>
        <w:tabs>
          <w:tab w:val="left" w:pos="300"/>
        </w:tabs>
        <w:jc w:val="both"/>
      </w:pPr>
      <w:r w:rsidRPr="00C352D7">
        <w:rPr>
          <w:b/>
        </w:rPr>
        <w:t xml:space="preserve">          9. Поземлен имот с идентификатор 63032.413.4 (шест, три, нула, три, две, точка, четири, едно, три, точка, четири),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„ПАВЛЬОВИЦА”</w:t>
      </w:r>
      <w:r w:rsidRPr="00C352D7">
        <w:t xml:space="preserve">, площ: </w:t>
      </w:r>
      <w:r w:rsidRPr="00C352D7">
        <w:rPr>
          <w:b/>
          <w:color w:val="000000"/>
          <w:shd w:val="clear" w:color="auto" w:fill="FFFFFF"/>
        </w:rPr>
        <w:t>32890</w:t>
      </w:r>
      <w:r w:rsidRPr="00C352D7">
        <w:rPr>
          <w:color w:val="000000"/>
          <w:shd w:val="clear" w:color="auto" w:fill="FFFFFF"/>
        </w:rPr>
        <w:t xml:space="preserve"> </w:t>
      </w:r>
      <w:r w:rsidRPr="00C352D7">
        <w:rPr>
          <w:b/>
        </w:rPr>
        <w:t>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9, </w:t>
      </w:r>
      <w:r w:rsidRPr="00C352D7">
        <w:t xml:space="preserve">номер по предходен план: </w:t>
      </w:r>
      <w:r w:rsidRPr="00C352D7">
        <w:rPr>
          <w:b/>
        </w:rPr>
        <w:t xml:space="preserve">413004, съседи: </w:t>
      </w:r>
      <w:r w:rsidRPr="00C352D7">
        <w:rPr>
          <w:color w:val="000000"/>
          <w:shd w:val="clear" w:color="auto" w:fill="FFFFFF"/>
        </w:rPr>
        <w:t>63032.408.12, 63032.411.39, 63032.413.1, 63032.413.2, 63032.413.3, 63032.413.5, 63032.441.3, 63032.441.4, 81089.10.396, 81089.11.142, 81089.11.172.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rPr>
          <w:b/>
        </w:rPr>
        <w:t xml:space="preserve">         10. Поземлен имот с идентификатор 63032.417.48</w:t>
      </w:r>
      <w:r w:rsidRPr="00C352D7">
        <w:rPr>
          <w:b/>
          <w:color w:val="FF0000"/>
        </w:rPr>
        <w:t xml:space="preserve"> </w:t>
      </w:r>
      <w:r w:rsidRPr="00C352D7">
        <w:rPr>
          <w:b/>
        </w:rPr>
        <w:t xml:space="preserve">(шест, три, нула, три, две, точка, четири, едно, седем, точка, четири, осем),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„ДОЛНИ ЛИВАДИ”</w:t>
      </w:r>
      <w:r w:rsidRPr="00C352D7">
        <w:t xml:space="preserve">, площ: </w:t>
      </w:r>
      <w:r w:rsidRPr="00C352D7">
        <w:rPr>
          <w:b/>
        </w:rPr>
        <w:t>17199</w:t>
      </w:r>
      <w:r w:rsidRPr="00C352D7">
        <w:rPr>
          <w:color w:val="000000"/>
          <w:shd w:val="clear" w:color="auto" w:fill="FFFFFF"/>
        </w:rPr>
        <w:t xml:space="preserve"> </w:t>
      </w:r>
      <w:r w:rsidRPr="00C352D7">
        <w:rPr>
          <w:b/>
        </w:rPr>
        <w:t>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10, </w:t>
      </w:r>
      <w:r w:rsidRPr="00C352D7">
        <w:t xml:space="preserve">номер по предходен план: </w:t>
      </w:r>
      <w:r w:rsidRPr="00C352D7">
        <w:rPr>
          <w:b/>
          <w:color w:val="000000"/>
          <w:shd w:val="clear" w:color="auto" w:fill="FFFFFF"/>
        </w:rPr>
        <w:t>417048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63032.417.2, 63032.417.3, 63032.417.5, 63032.417.47.</w:t>
      </w:r>
    </w:p>
    <w:p w:rsidR="007553D0" w:rsidRPr="00C352D7" w:rsidRDefault="007553D0" w:rsidP="004A4CF7">
      <w:pPr>
        <w:tabs>
          <w:tab w:val="left" w:pos="300"/>
        </w:tabs>
        <w:jc w:val="both"/>
        <w:rPr>
          <w:b/>
        </w:rPr>
      </w:pPr>
      <w:r w:rsidRPr="00C352D7">
        <w:rPr>
          <w:b/>
        </w:rPr>
        <w:t xml:space="preserve">         11. Поземлен имот с идентификатор 63032.446.1 (шест, три, нула, три, две, точка, четири, четири, шест, точка, едно),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„ДОЛНИ ЛИВАДИ”</w:t>
      </w:r>
      <w:r w:rsidRPr="00C352D7">
        <w:t xml:space="preserve">, площ: </w:t>
      </w:r>
      <w:r w:rsidRPr="00C352D7">
        <w:rPr>
          <w:b/>
          <w:color w:val="000000"/>
          <w:shd w:val="clear" w:color="auto" w:fill="FFFFFF"/>
        </w:rPr>
        <w:t>89921</w:t>
      </w:r>
      <w:r w:rsidRPr="00C352D7">
        <w:rPr>
          <w:b/>
        </w:rPr>
        <w:t xml:space="preserve">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10, </w:t>
      </w:r>
      <w:r w:rsidRPr="00C352D7">
        <w:t xml:space="preserve">номер по предходен план: </w:t>
      </w:r>
      <w:r w:rsidRPr="00C352D7">
        <w:rPr>
          <w:color w:val="000000"/>
          <w:shd w:val="clear" w:color="auto" w:fill="FFFFFF"/>
        </w:rPr>
        <w:t>446001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63032.415.24, 63032.415.25, 63032.415.26, 63032.415.27, 63032.415.28, 63032.415.29, 63032.415.61, 63032.415.62, 63032.416.111, 63032.416.112, 63032.446.2, 63032.446.3, 63032.446.4, 63032.446.5, 63032.446.6, 63032.446.7, 63032.446.9.</w:t>
      </w:r>
    </w:p>
    <w:p w:rsidR="007553D0" w:rsidRPr="00C352D7" w:rsidRDefault="007553D0" w:rsidP="004A4CF7">
      <w:pPr>
        <w:tabs>
          <w:tab w:val="left" w:pos="300"/>
        </w:tabs>
        <w:jc w:val="both"/>
        <w:rPr>
          <w:color w:val="000000"/>
          <w:shd w:val="clear" w:color="auto" w:fill="FFFFFF"/>
        </w:rPr>
      </w:pPr>
      <w:r w:rsidRPr="00C352D7">
        <w:rPr>
          <w:b/>
        </w:rPr>
        <w:t xml:space="preserve">        12. Поземлен имот с идентификатор 63032.444.1 (шест, три, нула, три, две, точка, четири, четири, четири, точка, едно),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„ПАВЛЬОВИЦА”</w:t>
      </w:r>
      <w:r w:rsidRPr="00C352D7">
        <w:t xml:space="preserve">, площ: </w:t>
      </w:r>
      <w:r w:rsidRPr="00C352D7">
        <w:rPr>
          <w:b/>
        </w:rPr>
        <w:t>20709</w:t>
      </w:r>
      <w:r w:rsidRPr="00C352D7">
        <w:rPr>
          <w:color w:val="000000"/>
          <w:shd w:val="clear" w:color="auto" w:fill="FFFFFF"/>
        </w:rPr>
        <w:t xml:space="preserve"> </w:t>
      </w:r>
      <w:r w:rsidRPr="00C352D7">
        <w:rPr>
          <w:b/>
        </w:rPr>
        <w:t>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4, </w:t>
      </w:r>
      <w:r w:rsidRPr="00C352D7">
        <w:t xml:space="preserve">номер по предходен план: </w:t>
      </w:r>
      <w:r w:rsidRPr="00C352D7">
        <w:rPr>
          <w:b/>
          <w:color w:val="000000"/>
          <w:shd w:val="clear" w:color="auto" w:fill="FFFFFF"/>
        </w:rPr>
        <w:t>444001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63032.411.34, 63032.444.2, 63032.444.3, 63032.446.9, 81089.10.380, 81089.10.395, 81089.50.8.</w:t>
      </w:r>
    </w:p>
    <w:p w:rsidR="007553D0" w:rsidRPr="00C352D7" w:rsidRDefault="007553D0" w:rsidP="004B0FB2">
      <w:pPr>
        <w:tabs>
          <w:tab w:val="left" w:pos="300"/>
        </w:tabs>
        <w:jc w:val="both"/>
        <w:rPr>
          <w:b/>
        </w:rPr>
      </w:pPr>
      <w:r w:rsidRPr="00C352D7">
        <w:rPr>
          <w:b/>
        </w:rPr>
        <w:t xml:space="preserve">        13. Поземлен имот с идентификатор 63032.411.37</w:t>
      </w:r>
      <w:r w:rsidRPr="00C352D7">
        <w:rPr>
          <w:b/>
          <w:color w:val="FF0000"/>
        </w:rPr>
        <w:t xml:space="preserve"> </w:t>
      </w:r>
      <w:r w:rsidRPr="00C352D7">
        <w:rPr>
          <w:b/>
        </w:rPr>
        <w:t xml:space="preserve">(шест, три, нула, три, две, точка, четири, едно, едно, точка, три, седем), </w:t>
      </w:r>
      <w:r w:rsidRPr="00C352D7">
        <w:t xml:space="preserve">по кадастралната карта и кадастралните регистри на с. Росен, местност </w:t>
      </w:r>
      <w:r w:rsidRPr="00C352D7">
        <w:rPr>
          <w:b/>
        </w:rPr>
        <w:t>„ПАВЛЬОВИЦА”</w:t>
      </w:r>
      <w:r w:rsidRPr="00C352D7">
        <w:t xml:space="preserve">, площ: </w:t>
      </w:r>
      <w:r w:rsidRPr="00C352D7">
        <w:rPr>
          <w:b/>
        </w:rPr>
        <w:t>3036</w:t>
      </w:r>
      <w:r w:rsidRPr="00C352D7">
        <w:rPr>
          <w:color w:val="000000"/>
          <w:shd w:val="clear" w:color="auto" w:fill="FFFFFF"/>
        </w:rPr>
        <w:t xml:space="preserve"> </w:t>
      </w:r>
      <w:r w:rsidRPr="00C352D7">
        <w:rPr>
          <w:b/>
        </w:rPr>
        <w:t>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 </w:t>
      </w:r>
      <w:r w:rsidRPr="00C352D7">
        <w:rPr>
          <w:b/>
        </w:rPr>
        <w:t xml:space="preserve">4, </w:t>
      </w:r>
      <w:r w:rsidRPr="00C352D7">
        <w:t xml:space="preserve">номер по предходен план: </w:t>
      </w:r>
      <w:r w:rsidRPr="00C352D7">
        <w:rPr>
          <w:b/>
          <w:color w:val="000000"/>
          <w:shd w:val="clear" w:color="auto" w:fill="FFFFFF"/>
        </w:rPr>
        <w:t>444002</w:t>
      </w:r>
      <w:r w:rsidRPr="00C352D7">
        <w:rPr>
          <w:b/>
        </w:rPr>
        <w:t xml:space="preserve">, съседи: </w:t>
      </w:r>
      <w:r w:rsidRPr="00C352D7">
        <w:rPr>
          <w:color w:val="000000"/>
          <w:shd w:val="clear" w:color="auto" w:fill="FFFFFF"/>
        </w:rPr>
        <w:t>63032.411.34, 63032.411.36, 63032.411.39.</w:t>
      </w:r>
    </w:p>
    <w:p w:rsidR="007553D0" w:rsidRPr="00C352D7" w:rsidRDefault="007553D0" w:rsidP="004A4CF7">
      <w:pPr>
        <w:tabs>
          <w:tab w:val="left" w:pos="300"/>
        </w:tabs>
        <w:spacing w:before="120"/>
        <w:jc w:val="center"/>
        <w:rPr>
          <w:b/>
        </w:rPr>
      </w:pPr>
    </w:p>
    <w:p w:rsidR="007553D0" w:rsidRPr="00C352D7" w:rsidRDefault="007553D0" w:rsidP="004A4CF7">
      <w:pPr>
        <w:tabs>
          <w:tab w:val="left" w:pos="300"/>
        </w:tabs>
        <w:spacing w:before="120"/>
        <w:rPr>
          <w:b/>
        </w:rPr>
      </w:pPr>
      <w:r w:rsidRPr="00C352D7">
        <w:rPr>
          <w:b/>
        </w:rPr>
        <w:t xml:space="preserve">                                                           Землище с. Синитово</w:t>
      </w:r>
    </w:p>
    <w:p w:rsidR="007553D0" w:rsidRPr="00C352D7" w:rsidRDefault="007553D0" w:rsidP="004A4CF7">
      <w:pPr>
        <w:tabs>
          <w:tab w:val="left" w:pos="300"/>
        </w:tabs>
        <w:jc w:val="both"/>
      </w:pPr>
      <w:r w:rsidRPr="00C352D7">
        <w:tab/>
        <w:t xml:space="preserve">           </w:t>
      </w:r>
    </w:p>
    <w:p w:rsidR="007553D0" w:rsidRPr="00C352D7" w:rsidRDefault="007553D0" w:rsidP="004A4CF7">
      <w:pPr>
        <w:tabs>
          <w:tab w:val="left" w:pos="720"/>
        </w:tabs>
        <w:jc w:val="both"/>
        <w:rPr>
          <w:b/>
        </w:rPr>
      </w:pPr>
      <w:r w:rsidRPr="00C352D7">
        <w:tab/>
      </w:r>
      <w:r w:rsidRPr="00C352D7">
        <w:rPr>
          <w:lang w:val="ru-RU"/>
        </w:rPr>
        <w:t>1</w:t>
      </w:r>
      <w:r w:rsidRPr="00C352D7">
        <w:t xml:space="preserve">. </w:t>
      </w:r>
      <w:r w:rsidRPr="00C352D7">
        <w:rPr>
          <w:b/>
        </w:rPr>
        <w:t>Поземлен имот с идентификатор 66559.65.21 (шест, шест, пет, пет, девет, точка, шест, пет, точка, две, едно)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Синитово</w:t>
      </w:r>
      <w:r w:rsidRPr="00C352D7">
        <w:t xml:space="preserve">, местност </w:t>
      </w:r>
      <w:r w:rsidRPr="00C352D7">
        <w:rPr>
          <w:b/>
        </w:rPr>
        <w:t>„ВИСОКИТЕ КАМЪНИ”</w:t>
      </w:r>
      <w:r w:rsidRPr="00C352D7">
        <w:t xml:space="preserve">, площ: </w:t>
      </w:r>
      <w:r w:rsidRPr="00C352D7">
        <w:rPr>
          <w:b/>
        </w:rPr>
        <w:t>16261 кв.м.</w:t>
      </w:r>
      <w:r w:rsidRPr="00C352D7">
        <w:t xml:space="preserve">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7</w:t>
      </w:r>
      <w:r w:rsidRPr="00C352D7">
        <w:t xml:space="preserve">, номер по предходен план: </w:t>
      </w:r>
      <w:r w:rsidRPr="00C352D7">
        <w:rPr>
          <w:b/>
        </w:rPr>
        <w:t>041060</w:t>
      </w:r>
      <w:r w:rsidRPr="00C352D7">
        <w:t xml:space="preserve">, съседи: </w:t>
      </w:r>
      <w:r w:rsidRPr="00C352D7">
        <w:rPr>
          <w:b/>
        </w:rPr>
        <w:t>66559.65.22, 66559.65.20.</w:t>
      </w:r>
    </w:p>
    <w:p w:rsidR="007553D0" w:rsidRPr="00C352D7" w:rsidRDefault="007553D0" w:rsidP="004A4CF7">
      <w:pPr>
        <w:ind w:right="59" w:firstLine="540"/>
        <w:jc w:val="both"/>
        <w:rPr>
          <w:b/>
        </w:rPr>
      </w:pPr>
      <w:r w:rsidRPr="00C352D7">
        <w:tab/>
        <w:t xml:space="preserve">2. </w:t>
      </w:r>
      <w:r w:rsidRPr="00C352D7">
        <w:rPr>
          <w:b/>
        </w:rPr>
        <w:t>Поземлен имот с идентификатор 66559.71.5 (шест, шест, пет, пет, девет, точка, седем, едно точка, пет)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Синитово</w:t>
      </w:r>
      <w:r w:rsidRPr="00C352D7">
        <w:t xml:space="preserve">, местност </w:t>
      </w:r>
      <w:r w:rsidRPr="00C352D7">
        <w:rPr>
          <w:b/>
        </w:rPr>
        <w:t>„ВИСОКИТЕ КАМЪНИ”</w:t>
      </w:r>
      <w:r w:rsidRPr="00C352D7">
        <w:t xml:space="preserve">, площ: </w:t>
      </w:r>
      <w:r w:rsidRPr="00C352D7">
        <w:rPr>
          <w:b/>
        </w:rPr>
        <w:t>20106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7</w:t>
      </w:r>
      <w:r w:rsidRPr="00C352D7">
        <w:t xml:space="preserve">, номер по предходен план: </w:t>
      </w:r>
      <w:r w:rsidRPr="00C352D7">
        <w:rPr>
          <w:b/>
        </w:rPr>
        <w:t>041061</w:t>
      </w:r>
      <w:r w:rsidRPr="00C352D7">
        <w:t xml:space="preserve">, съседи: </w:t>
      </w:r>
      <w:r w:rsidRPr="00C352D7">
        <w:rPr>
          <w:b/>
        </w:rPr>
        <w:t>66559.71.4, 66559.71.3, 66559.71.6, 66559.65.16, 66559.65.15, 66559.65.14, 66559.65.13, 66559.65.12, 66559.65.11, 66559.65.10, 66559.65.20, 66559.65.9, 66559.65.8, 66559.65.7 .</w:t>
      </w:r>
    </w:p>
    <w:p w:rsidR="007553D0" w:rsidRPr="00C352D7" w:rsidRDefault="007553D0" w:rsidP="004A4CF7">
      <w:pPr>
        <w:ind w:right="59" w:firstLine="540"/>
        <w:jc w:val="both"/>
        <w:rPr>
          <w:b/>
        </w:rPr>
      </w:pPr>
      <w:r w:rsidRPr="00C352D7">
        <w:tab/>
        <w:t xml:space="preserve">3. </w:t>
      </w:r>
      <w:r w:rsidRPr="00C352D7">
        <w:rPr>
          <w:b/>
        </w:rPr>
        <w:t>Поземлен имот с идентификатор 66559.71.4 (шест, шест, пет, пет, девет, точка, седем, едно, точка, пет)</w:t>
      </w:r>
      <w:r w:rsidRPr="00C352D7">
        <w:t xml:space="preserve">, по кадастралната карта и кадастралните регистри на </w:t>
      </w:r>
      <w:r w:rsidRPr="00C352D7">
        <w:rPr>
          <w:b/>
        </w:rPr>
        <w:t>с. Синитово</w:t>
      </w:r>
      <w:r w:rsidRPr="00C352D7">
        <w:t xml:space="preserve">, местност </w:t>
      </w:r>
      <w:r w:rsidRPr="00C352D7">
        <w:rPr>
          <w:b/>
        </w:rPr>
        <w:t>„ВИСОКИТЕ КАМЪНИ”</w:t>
      </w:r>
      <w:r w:rsidRPr="00C352D7">
        <w:t xml:space="preserve">, площ: </w:t>
      </w:r>
      <w:r w:rsidRPr="00C352D7">
        <w:rPr>
          <w:b/>
        </w:rPr>
        <w:t>14726 кв.м.</w:t>
      </w:r>
      <w:r w:rsidRPr="00C352D7">
        <w:t xml:space="preserve">, 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</w:t>
      </w:r>
      <w:r w:rsidRPr="00C352D7">
        <w:rPr>
          <w:b/>
        </w:rPr>
        <w:t>7</w:t>
      </w:r>
      <w:r w:rsidRPr="00C352D7">
        <w:t xml:space="preserve">, номер по предходен план: </w:t>
      </w:r>
      <w:r w:rsidRPr="00C352D7">
        <w:rPr>
          <w:b/>
        </w:rPr>
        <w:t>041062</w:t>
      </w:r>
      <w:r w:rsidRPr="00C352D7">
        <w:t xml:space="preserve">, съседи: </w:t>
      </w:r>
      <w:r w:rsidRPr="00C352D7">
        <w:rPr>
          <w:b/>
        </w:rPr>
        <w:t>66559.71.3, 66559.71.6, 66559.71.5, 66559.65.20, 66559.71.2 .</w:t>
      </w:r>
    </w:p>
    <w:p w:rsidR="007553D0" w:rsidRPr="00C352D7" w:rsidRDefault="007553D0" w:rsidP="004A4CF7">
      <w:pPr>
        <w:tabs>
          <w:tab w:val="left" w:pos="720"/>
        </w:tabs>
        <w:jc w:val="both"/>
        <w:rPr>
          <w:b/>
        </w:rPr>
      </w:pPr>
      <w:r w:rsidRPr="00C352D7">
        <w:tab/>
        <w:t xml:space="preserve">4. Поземлен имот </w:t>
      </w:r>
      <w:r w:rsidRPr="00C352D7">
        <w:rPr>
          <w:b/>
        </w:rPr>
        <w:t>с идентификатор 66559.61.1 (шест, шест, пет, пет, девет, точка, шест, едно, точка, едно)</w:t>
      </w:r>
      <w:r w:rsidRPr="00C352D7">
        <w:t xml:space="preserve">, по кадастралната карта и кадастралните регистри на с. Синитово, местност „Горен баир”, площ </w:t>
      </w:r>
      <w:r w:rsidRPr="00C352D7">
        <w:rPr>
          <w:b/>
        </w:rPr>
        <w:t>338673 кв.м</w:t>
      </w:r>
      <w:r w:rsidRPr="00C352D7">
        <w:t xml:space="preserve">., трайно предназначение на територията: </w:t>
      </w:r>
      <w:r w:rsidRPr="00C352D7">
        <w:rPr>
          <w:b/>
        </w:rPr>
        <w:t>Земеделска</w:t>
      </w:r>
      <w:r w:rsidRPr="00C352D7">
        <w:t xml:space="preserve">, начин на трайно ползване: </w:t>
      </w:r>
      <w:r w:rsidRPr="00C352D7">
        <w:rPr>
          <w:b/>
        </w:rPr>
        <w:t>Пасище</w:t>
      </w:r>
      <w:r w:rsidRPr="00C352D7">
        <w:t xml:space="preserve">, категория на земята при неполивни условия: 4, номер по предходен план: </w:t>
      </w:r>
      <w:r w:rsidRPr="00C352D7">
        <w:rPr>
          <w:b/>
        </w:rPr>
        <w:t>061001</w:t>
      </w:r>
      <w:r w:rsidRPr="00C352D7">
        <w:t xml:space="preserve"> съседи: </w:t>
      </w:r>
      <w:r w:rsidRPr="00C352D7">
        <w:rPr>
          <w:b/>
        </w:rPr>
        <w:t>66559.63.1, 66559.34.20, 66559.33.133, 66559.62.1, 15028.80.356 и 15028.141.1.</w:t>
      </w:r>
    </w:p>
    <w:p w:rsidR="007553D0" w:rsidRPr="00C352D7" w:rsidRDefault="007553D0" w:rsidP="004A4CF7">
      <w:pPr>
        <w:ind w:right="23" w:firstLine="708"/>
        <w:jc w:val="both"/>
      </w:pPr>
      <w:r w:rsidRPr="00C352D7">
        <w:t xml:space="preserve">5. Поземлен имот </w:t>
      </w:r>
      <w:r w:rsidRPr="00C352D7">
        <w:rPr>
          <w:b/>
        </w:rPr>
        <w:t>с идентификатор 66559.42.82 (шест, шест, пет, пет, девет, точка, четири, две, точка, осем, две)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„Голямото меше”</w:t>
      </w:r>
      <w:r w:rsidRPr="00C352D7">
        <w:t xml:space="preserve">, площ </w:t>
      </w:r>
      <w:r w:rsidRPr="00C352D7">
        <w:rPr>
          <w:b/>
        </w:rPr>
        <w:t>512 460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категория на земята при неполивни условия: 7, начин на трайно ползване - пасище, номер по предходен план: </w:t>
      </w:r>
      <w:r w:rsidRPr="00C352D7">
        <w:rPr>
          <w:b/>
        </w:rPr>
        <w:t>061001,</w:t>
      </w:r>
      <w:r w:rsidRPr="00C352D7">
        <w:t xml:space="preserve"> при граници и съседи: </w:t>
      </w:r>
      <w:r w:rsidRPr="00C352D7">
        <w:rPr>
          <w:b/>
        </w:rPr>
        <w:t>66559.42.85, 66559.42.119, 66559.42.118, 66559.42.81, 66559.42.117, 66559.42.90, 66559.42.86 и 66559.42.121</w:t>
      </w:r>
      <w:r w:rsidRPr="00C352D7">
        <w:t>.</w:t>
      </w:r>
    </w:p>
    <w:p w:rsidR="007553D0" w:rsidRPr="00C352D7" w:rsidRDefault="007553D0" w:rsidP="004A4CF7">
      <w:pPr>
        <w:ind w:right="23" w:firstLine="720"/>
        <w:jc w:val="both"/>
      </w:pPr>
      <w:r w:rsidRPr="00C352D7">
        <w:t xml:space="preserve">6. Поземлен имот </w:t>
      </w:r>
      <w:r w:rsidRPr="00C352D7">
        <w:rPr>
          <w:b/>
        </w:rPr>
        <w:t xml:space="preserve">с идентификатор 66559.42.85 (шест, шест, пет, пет, девет, точка, четири, две, точка, осем, пет) </w:t>
      </w:r>
      <w:r w:rsidRPr="00C352D7">
        <w:t xml:space="preserve">по кадастралната карта и кадастралните регистри на с. Синитово, местност </w:t>
      </w:r>
      <w:r w:rsidRPr="00C352D7">
        <w:rPr>
          <w:b/>
        </w:rPr>
        <w:t>„Голямото меше”</w:t>
      </w:r>
      <w:r w:rsidRPr="00C352D7">
        <w:t xml:space="preserve">, площ </w:t>
      </w:r>
      <w:r w:rsidRPr="00C352D7">
        <w:rPr>
          <w:b/>
        </w:rPr>
        <w:t>287 723 кв.м.</w:t>
      </w:r>
      <w:r w:rsidRPr="00C352D7">
        <w:t xml:space="preserve">, категория на земята при неполивни условия: 3, начин на трайно ползване - пасище, мера, номер по предходен план: </w:t>
      </w:r>
      <w:r w:rsidRPr="00C352D7">
        <w:rPr>
          <w:b/>
        </w:rPr>
        <w:t xml:space="preserve">042085, </w:t>
      </w:r>
      <w:r w:rsidRPr="00C352D7">
        <w:t xml:space="preserve">при граници и съседи: </w:t>
      </w:r>
      <w:r w:rsidRPr="00C352D7">
        <w:rPr>
          <w:b/>
        </w:rPr>
        <w:t>66559.42.119, 66559.42.82, 66559.42.121, 66559.42.86, 66559.42.120, 66559.45.14, 66559.45.33, 66559.45.13 и 66559.45.52.</w:t>
      </w:r>
      <w:r w:rsidRPr="00C352D7">
        <w:t xml:space="preserve"> </w:t>
      </w:r>
    </w:p>
    <w:p w:rsidR="007553D0" w:rsidRPr="00C352D7" w:rsidRDefault="007553D0" w:rsidP="004A4CF7">
      <w:pPr>
        <w:ind w:right="23" w:firstLine="720"/>
        <w:jc w:val="both"/>
      </w:pPr>
      <w:r w:rsidRPr="00C352D7">
        <w:t xml:space="preserve">7. Поземлен имот </w:t>
      </w:r>
      <w:r w:rsidRPr="00C352D7">
        <w:rPr>
          <w:b/>
        </w:rPr>
        <w:t xml:space="preserve">с идентификатор 66559.42.86 (шест, шест, пет, пет, девет, точка, четири, две, точка, осем, шест) </w:t>
      </w:r>
      <w:r w:rsidRPr="00C352D7">
        <w:t xml:space="preserve">по кадастралната карта и кадастралните регистри на с. Синитово, местност „Голямото меше”, площ </w:t>
      </w:r>
      <w:r w:rsidRPr="00C352D7">
        <w:rPr>
          <w:b/>
        </w:rPr>
        <w:t>202 409</w:t>
      </w:r>
      <w:r w:rsidRPr="00C352D7">
        <w:t xml:space="preserve"> </w:t>
      </w:r>
      <w:r w:rsidRPr="00C352D7">
        <w:rPr>
          <w:b/>
        </w:rPr>
        <w:t>кв.м</w:t>
      </w:r>
      <w:r w:rsidRPr="00C352D7">
        <w:t xml:space="preserve">., категория на земята при неполивни условия- трета, начин на трайно ползване - пасище, номер по предходен план: </w:t>
      </w:r>
      <w:r w:rsidRPr="00C352D7">
        <w:rPr>
          <w:b/>
        </w:rPr>
        <w:t>042086,</w:t>
      </w:r>
      <w:r w:rsidRPr="00C352D7">
        <w:t xml:space="preserve"> при граници и съседи: </w:t>
      </w:r>
      <w:r w:rsidRPr="00C352D7">
        <w:rPr>
          <w:b/>
        </w:rPr>
        <w:t xml:space="preserve">66559.45.14, 66559.42.120, 66559.42.85, 66559.42.121, 66559.42.82, 66559.42.90, 66559.43.55, 66559.43.87, 66559.43.53, 66559.45.40, 66559.45.26, 66559.45.25, 66559.45.37, 66559.45.41, 66559.45.36, 66559.45.42, 66559.45.18, 66559.45.43, 66559.45.16, 66559.45.35, 66559.45.44 и 66559.45.15. </w:t>
      </w:r>
    </w:p>
    <w:p w:rsidR="007553D0" w:rsidRPr="00C352D7" w:rsidRDefault="007553D0" w:rsidP="004A4CF7">
      <w:pPr>
        <w:ind w:right="23" w:firstLine="708"/>
        <w:jc w:val="both"/>
        <w:rPr>
          <w:b/>
        </w:rPr>
      </w:pPr>
      <w:r w:rsidRPr="00C352D7">
        <w:t xml:space="preserve">8. Поземлен имот </w:t>
      </w:r>
      <w:r w:rsidRPr="00C352D7">
        <w:rPr>
          <w:b/>
        </w:rPr>
        <w:t xml:space="preserve">с идентификатор 66559.45.52 (шест, шест, пет, пет, девет, точка, четири, пет, точка, пет, две) </w:t>
      </w:r>
      <w:r w:rsidRPr="00C352D7">
        <w:t xml:space="preserve">по кадастралната карта и кадастралните регистри на с. Синитово, местност </w:t>
      </w:r>
      <w:r w:rsidRPr="00C352D7">
        <w:rPr>
          <w:b/>
        </w:rPr>
        <w:t>„Дерменките”</w:t>
      </w:r>
      <w:r w:rsidRPr="00C352D7">
        <w:t xml:space="preserve">, площ </w:t>
      </w:r>
      <w:r w:rsidRPr="00C352D7">
        <w:rPr>
          <w:b/>
        </w:rPr>
        <w:t>220 885</w:t>
      </w:r>
      <w:r w:rsidRPr="00C352D7">
        <w:t xml:space="preserve"> </w:t>
      </w:r>
      <w:r w:rsidRPr="00C352D7">
        <w:rPr>
          <w:b/>
        </w:rPr>
        <w:t>кв. м.,</w:t>
      </w:r>
      <w:r w:rsidRPr="00C352D7">
        <w:t xml:space="preserve"> категория на земята при неполивни условия: седма, начин на трайно ползване - пасище, мера, номер по предходен план: </w:t>
      </w:r>
      <w:r w:rsidRPr="00C352D7">
        <w:rPr>
          <w:b/>
        </w:rPr>
        <w:t>045052,</w:t>
      </w:r>
      <w:r w:rsidRPr="00C352D7">
        <w:t xml:space="preserve"> при граници и съседи: </w:t>
      </w:r>
      <w:r w:rsidRPr="00C352D7">
        <w:rPr>
          <w:b/>
        </w:rPr>
        <w:t>66559.42.85, 66559.45.13, 66559.45.12, 66559.45.45, 66559.45.11, 66559.45.46, 66559.45.10, 66559.45.47, 66559.45.32, 66559.45.48, 66559.45.31, 66559.45.30, 66559.45.8, 66559.45.49, 66559.45.6, 66559.45.50, 66559.45.2, 66559.44.75, 66559.44.119, 66559.44.76, 66559.44.78, 66559.44.120, 66559.44.90, 66559.44.91, 66559.44.80, 66559.44.121, 66559.44.81, 66559.44.82, 66559.44.122, 66559.44.83, 66559.44.123, 66559.44.85, 66559.44.9, 66559.44.124 и 66559.44.86.</w:t>
      </w:r>
    </w:p>
    <w:p w:rsidR="007553D0" w:rsidRPr="00C352D7" w:rsidRDefault="007553D0" w:rsidP="004A4CF7">
      <w:pPr>
        <w:ind w:right="-58" w:firstLine="547"/>
        <w:jc w:val="both"/>
      </w:pPr>
      <w:r w:rsidRPr="00C352D7">
        <w:t xml:space="preserve">9. </w:t>
      </w:r>
      <w:r w:rsidRPr="00C352D7">
        <w:rPr>
          <w:lang w:val="ru-RU"/>
        </w:rPr>
        <w:t>П</w:t>
      </w:r>
      <w:r w:rsidRPr="00C352D7">
        <w:t xml:space="preserve">оземлен имот </w:t>
      </w:r>
      <w:r w:rsidRPr="00C352D7">
        <w:rPr>
          <w:b/>
        </w:rPr>
        <w:t>с идентификатор 66559.40.52 (шест, шест, пет, пет, девет, точка, четири, нула, точка, пет, две)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„Малкото Меше”</w:t>
      </w:r>
      <w:r w:rsidRPr="00C352D7">
        <w:t xml:space="preserve">, площ </w:t>
      </w:r>
      <w:r w:rsidRPr="00C352D7">
        <w:rPr>
          <w:b/>
        </w:rPr>
        <w:t>21834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7, при съседи: </w:t>
      </w:r>
      <w:r w:rsidRPr="00C352D7">
        <w:rPr>
          <w:b/>
        </w:rPr>
        <w:t>66559.40.47, 66559.40.46, 66559.65.1, 66559.65.20, 66559.40.64 и 66559.40.49</w:t>
      </w:r>
      <w:r w:rsidRPr="00C352D7">
        <w:t xml:space="preserve">. </w:t>
      </w:r>
    </w:p>
    <w:p w:rsidR="007553D0" w:rsidRPr="00C352D7" w:rsidRDefault="007553D0" w:rsidP="004A4CF7">
      <w:pPr>
        <w:ind w:right="-58" w:firstLine="547"/>
        <w:jc w:val="both"/>
      </w:pPr>
      <w:r w:rsidRPr="00C352D7">
        <w:t xml:space="preserve">10. </w:t>
      </w:r>
      <w:r w:rsidRPr="00C352D7">
        <w:rPr>
          <w:lang w:val="ru-RU"/>
        </w:rPr>
        <w:t>П</w:t>
      </w:r>
      <w:r w:rsidRPr="00C352D7">
        <w:t xml:space="preserve">оземлен имот </w:t>
      </w:r>
      <w:r w:rsidRPr="00C352D7">
        <w:rPr>
          <w:b/>
        </w:rPr>
        <w:t>с идентификатор 66559.40.53 (шест, шест, пет, пет, девет, точка, четири, нула, точка, пет, три)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„Малкото Меше”</w:t>
      </w:r>
      <w:r w:rsidRPr="00C352D7">
        <w:t xml:space="preserve">, площ </w:t>
      </w:r>
      <w:r w:rsidRPr="00C352D7">
        <w:rPr>
          <w:b/>
        </w:rPr>
        <w:t>4551 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7, номер по предходен план: </w:t>
      </w:r>
      <w:r w:rsidRPr="00C352D7">
        <w:rPr>
          <w:b/>
        </w:rPr>
        <w:t>045053,</w:t>
      </w:r>
      <w:r w:rsidRPr="00C352D7">
        <w:t xml:space="preserve"> при съседи: </w:t>
      </w:r>
      <w:r w:rsidRPr="00C352D7">
        <w:rPr>
          <w:b/>
        </w:rPr>
        <w:t>66559.65.2, 66559.65.20, 66559.65.1 и 66559.40.44</w:t>
      </w:r>
      <w:r w:rsidRPr="00C352D7">
        <w:t xml:space="preserve">. </w:t>
      </w:r>
    </w:p>
    <w:p w:rsidR="007553D0" w:rsidRPr="00C352D7" w:rsidRDefault="007553D0" w:rsidP="004A4CF7">
      <w:pPr>
        <w:ind w:firstLine="547"/>
        <w:jc w:val="both"/>
      </w:pPr>
      <w:r w:rsidRPr="00C352D7">
        <w:t xml:space="preserve">11. Поземлен имот </w:t>
      </w:r>
      <w:r w:rsidRPr="00C352D7">
        <w:rPr>
          <w:b/>
        </w:rPr>
        <w:t>с идентификатор 66559.34.1 (шест, шест, пет, пет, девет, точка, три, четири, точка, едно)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„Трънливото дере”</w:t>
      </w:r>
      <w:r w:rsidRPr="00C352D7">
        <w:t xml:space="preserve">, площ </w:t>
      </w:r>
      <w:r w:rsidRPr="00C352D7">
        <w:rPr>
          <w:b/>
        </w:rPr>
        <w:t>62918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3, номер по предходен план: </w:t>
      </w:r>
      <w:r w:rsidRPr="00C352D7">
        <w:rPr>
          <w:b/>
        </w:rPr>
        <w:t xml:space="preserve">034001, </w:t>
      </w:r>
      <w:r w:rsidRPr="00C352D7">
        <w:t xml:space="preserve">при съседи: </w:t>
      </w:r>
      <w:r w:rsidRPr="00C352D7">
        <w:rPr>
          <w:b/>
        </w:rPr>
        <w:t>66559.34.20, 66559.34.13, 66559.34.3, 66559.34.2, 66559.33.130, 66559.33.127, 66559.33.126 и 66559.33.133</w:t>
      </w:r>
      <w:r w:rsidRPr="00C352D7">
        <w:t xml:space="preserve">.  </w:t>
      </w:r>
    </w:p>
    <w:p w:rsidR="007553D0" w:rsidRPr="00C352D7" w:rsidRDefault="007553D0" w:rsidP="004A4CF7">
      <w:pPr>
        <w:tabs>
          <w:tab w:val="left" w:pos="720"/>
        </w:tabs>
        <w:jc w:val="both"/>
      </w:pPr>
      <w:r w:rsidRPr="00C352D7">
        <w:tab/>
        <w:t xml:space="preserve">12. Поземлен имот </w:t>
      </w:r>
      <w:r w:rsidRPr="00C352D7">
        <w:rPr>
          <w:b/>
        </w:rPr>
        <w:t>с идентификатор 66559.42.81 (шест, шест, пет, пет, девет, точка, четири, две, точка, осем, едно)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„Голямото Меше”</w:t>
      </w:r>
      <w:r w:rsidRPr="00C352D7">
        <w:t xml:space="preserve">, площ </w:t>
      </w:r>
      <w:r w:rsidRPr="00C352D7">
        <w:rPr>
          <w:b/>
        </w:rPr>
        <w:t>160468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7, номер по предходен план: </w:t>
      </w:r>
      <w:r w:rsidRPr="00C352D7">
        <w:rPr>
          <w:b/>
        </w:rPr>
        <w:t>042081,</w:t>
      </w:r>
      <w:r w:rsidRPr="00C352D7">
        <w:t xml:space="preserve"> при съседи: </w:t>
      </w:r>
      <w:r w:rsidRPr="00C352D7">
        <w:rPr>
          <w:b/>
        </w:rPr>
        <w:t>66559.42.118, 36124.533.910, 36124.504.2, 32888.1.1, 32888.1.2, 32888.1.3, 66559.42.71, 66559.42.79, 66559.65.2020, 66559.42.117 и 66559.42.82</w:t>
      </w:r>
      <w:r w:rsidRPr="00C352D7">
        <w:t xml:space="preserve">. </w:t>
      </w:r>
    </w:p>
    <w:p w:rsidR="007553D0" w:rsidRPr="00C352D7" w:rsidRDefault="007553D0" w:rsidP="00262FA4">
      <w:pPr>
        <w:tabs>
          <w:tab w:val="left" w:pos="720"/>
        </w:tabs>
        <w:jc w:val="both"/>
      </w:pPr>
      <w:r w:rsidRPr="00C352D7">
        <w:t xml:space="preserve">         13. Поземлен имот </w:t>
      </w:r>
      <w:r w:rsidRPr="00C352D7">
        <w:rPr>
          <w:b/>
        </w:rPr>
        <w:t>с идентификатор 66559.29.30 (шест, шест, пет, пет, девет, точка, две, девет, точка, три, нула)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„Мерите”</w:t>
      </w:r>
      <w:r w:rsidRPr="00C352D7">
        <w:t xml:space="preserve">, площ </w:t>
      </w:r>
      <w:r w:rsidRPr="00C352D7">
        <w:rPr>
          <w:b/>
        </w:rPr>
        <w:t>101466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7,  номер по предходен план: </w:t>
      </w:r>
      <w:r w:rsidRPr="00C352D7">
        <w:rPr>
          <w:b/>
        </w:rPr>
        <w:t>029030,</w:t>
      </w:r>
      <w:r w:rsidRPr="00C352D7">
        <w:t xml:space="preserve"> при съседи: </w:t>
      </w:r>
      <w:r w:rsidRPr="00C352D7">
        <w:rPr>
          <w:b/>
        </w:rPr>
        <w:t>66559.29.155, 66559.29.320, 66559.29.33, 66559.65.20, 66559.29.153, 66559.29.154, 66559.30.65</w:t>
      </w:r>
      <w:r w:rsidRPr="00C352D7">
        <w:t xml:space="preserve">. </w:t>
      </w:r>
    </w:p>
    <w:p w:rsidR="007553D0" w:rsidRPr="00C352D7" w:rsidRDefault="007553D0" w:rsidP="00262FA4">
      <w:pPr>
        <w:tabs>
          <w:tab w:val="left" w:pos="720"/>
        </w:tabs>
        <w:jc w:val="both"/>
      </w:pPr>
      <w:r w:rsidRPr="00C352D7">
        <w:t xml:space="preserve">       14. Поземлен имот </w:t>
      </w:r>
      <w:r w:rsidRPr="00C352D7">
        <w:rPr>
          <w:b/>
        </w:rPr>
        <w:t>с идентификатор 66559.29.31 (шест, шест, пет, пет, девет, точка, две, девет, точка, три, едно)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„Мерите”</w:t>
      </w:r>
      <w:r w:rsidRPr="00C352D7">
        <w:t xml:space="preserve">, площ </w:t>
      </w:r>
      <w:r w:rsidRPr="00C352D7">
        <w:rPr>
          <w:b/>
        </w:rPr>
        <w:t>25689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7, номер по предходен план: </w:t>
      </w:r>
      <w:r w:rsidRPr="00C352D7">
        <w:rPr>
          <w:b/>
        </w:rPr>
        <w:t xml:space="preserve">029031, </w:t>
      </w:r>
      <w:r w:rsidRPr="00C352D7">
        <w:t xml:space="preserve">при съседи: </w:t>
      </w:r>
      <w:r w:rsidRPr="00C352D7">
        <w:rPr>
          <w:b/>
        </w:rPr>
        <w:t>66559.29.66, 66559.29.62, 66559.29.155, 66559.29.157</w:t>
      </w:r>
      <w:r w:rsidRPr="00C352D7">
        <w:t xml:space="preserve">. </w:t>
      </w:r>
    </w:p>
    <w:p w:rsidR="007553D0" w:rsidRPr="00C352D7" w:rsidRDefault="007553D0" w:rsidP="00262FA4">
      <w:pPr>
        <w:tabs>
          <w:tab w:val="left" w:pos="720"/>
        </w:tabs>
        <w:jc w:val="both"/>
      </w:pPr>
      <w:r w:rsidRPr="00C352D7">
        <w:t xml:space="preserve">       15. Поземлен имот </w:t>
      </w:r>
      <w:r w:rsidRPr="00C352D7">
        <w:rPr>
          <w:b/>
        </w:rPr>
        <w:t>с идентификатор 66559.29.33 (шест, шест, пет, пет, девет, точка, две, девет, точка, три, три)</w:t>
      </w:r>
      <w:r w:rsidRPr="00C352D7">
        <w:t xml:space="preserve">, по кадастралната карта и кадастралните регистри на с. Синитово, местност </w:t>
      </w:r>
      <w:r w:rsidRPr="00C352D7">
        <w:rPr>
          <w:b/>
        </w:rPr>
        <w:t>„Мерите”</w:t>
      </w:r>
      <w:r w:rsidRPr="00C352D7">
        <w:t xml:space="preserve">, площ </w:t>
      </w:r>
      <w:r w:rsidRPr="00C352D7">
        <w:rPr>
          <w:b/>
        </w:rPr>
        <w:t>199432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7, номер по предходен план: </w:t>
      </w:r>
      <w:r w:rsidRPr="00C352D7">
        <w:rPr>
          <w:b/>
        </w:rPr>
        <w:t xml:space="preserve">029033, </w:t>
      </w:r>
      <w:r w:rsidRPr="00C352D7">
        <w:t xml:space="preserve">при съседи: </w:t>
      </w:r>
      <w:r w:rsidRPr="00C352D7">
        <w:rPr>
          <w:b/>
        </w:rPr>
        <w:t>66559.29.112, 66559.29.162, 66559.29.163, 66559.29.121, 66559.29.120, 66559.29.119, 66559.29.123, 66559.29.118, 66559.29.117, 66559.29.119, 66559.29.116, 66559.29.115, 66559.65.20, 66559.29.30, 66559.29.32, 66559.29.155, 66559.29.31, 66559.29.66, 66559.29.70, 66559.29.161</w:t>
      </w:r>
      <w:r w:rsidRPr="00C352D7">
        <w:t>.</w:t>
      </w:r>
    </w:p>
    <w:p w:rsidR="007553D0" w:rsidRPr="00C352D7" w:rsidRDefault="007553D0" w:rsidP="00262FA4">
      <w:pPr>
        <w:tabs>
          <w:tab w:val="left" w:pos="720"/>
        </w:tabs>
        <w:jc w:val="both"/>
      </w:pPr>
    </w:p>
    <w:p w:rsidR="007553D0" w:rsidRPr="00C352D7" w:rsidRDefault="007553D0" w:rsidP="00262FA4">
      <w:pPr>
        <w:ind w:right="59" w:firstLine="540"/>
        <w:jc w:val="both"/>
        <w:rPr>
          <w:b/>
        </w:rPr>
      </w:pPr>
      <w:r w:rsidRPr="00C352D7">
        <w:tab/>
      </w:r>
    </w:p>
    <w:p w:rsidR="007553D0" w:rsidRPr="00C352D7" w:rsidRDefault="007553D0" w:rsidP="004A4CF7">
      <w:pPr>
        <w:tabs>
          <w:tab w:val="left" w:pos="720"/>
        </w:tabs>
        <w:jc w:val="both"/>
        <w:rPr>
          <w:b/>
        </w:rPr>
      </w:pPr>
      <w:r w:rsidRPr="00C352D7">
        <w:rPr>
          <w:b/>
        </w:rPr>
        <w:t xml:space="preserve">                                                         Землище  с. Тополи дол</w:t>
      </w:r>
    </w:p>
    <w:p w:rsidR="007553D0" w:rsidRPr="00C352D7" w:rsidRDefault="007553D0" w:rsidP="004A4CF7">
      <w:pPr>
        <w:tabs>
          <w:tab w:val="left" w:pos="720"/>
        </w:tabs>
        <w:jc w:val="both"/>
        <w:rPr>
          <w:b/>
          <w:color w:val="FF0000"/>
        </w:rPr>
      </w:pPr>
      <w:r w:rsidRPr="00C352D7">
        <w:rPr>
          <w:b/>
        </w:rPr>
        <w:tab/>
      </w:r>
    </w:p>
    <w:p w:rsidR="007553D0" w:rsidRPr="00C352D7" w:rsidRDefault="007553D0" w:rsidP="004A4CF7">
      <w:pPr>
        <w:autoSpaceDE w:val="0"/>
        <w:autoSpaceDN w:val="0"/>
        <w:adjustRightInd w:val="0"/>
        <w:rPr>
          <w:b/>
          <w:lang w:eastAsia="en-US"/>
        </w:rPr>
      </w:pPr>
    </w:p>
    <w:p w:rsidR="007553D0" w:rsidRPr="00C352D7" w:rsidRDefault="007553D0" w:rsidP="0049715F">
      <w:pPr>
        <w:tabs>
          <w:tab w:val="left" w:pos="720"/>
        </w:tabs>
        <w:jc w:val="both"/>
      </w:pPr>
      <w:r w:rsidRPr="00C352D7">
        <w:t xml:space="preserve">      1. Поземлен имот </w:t>
      </w:r>
      <w:r w:rsidRPr="00C352D7">
        <w:rPr>
          <w:b/>
        </w:rPr>
        <w:t>с идентификатор 72713.3.6 (седем, две, седем, едно, три, точка, три, точка, шест)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„Кабайк”</w:t>
      </w:r>
      <w:r w:rsidRPr="00C352D7">
        <w:t xml:space="preserve">, площ </w:t>
      </w:r>
      <w:r w:rsidRPr="00C352D7">
        <w:rPr>
          <w:b/>
        </w:rPr>
        <w:t>109 028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7, номер по предходен план: </w:t>
      </w:r>
      <w:r w:rsidRPr="00C352D7">
        <w:rPr>
          <w:b/>
          <w:color w:val="000000"/>
          <w:shd w:val="clear" w:color="auto" w:fill="FFFFFF"/>
        </w:rPr>
        <w:t>003006</w:t>
      </w:r>
      <w:r w:rsidRPr="00C352D7">
        <w:t xml:space="preserve"> при съседи: </w:t>
      </w:r>
      <w:r w:rsidRPr="00C352D7">
        <w:rPr>
          <w:b/>
        </w:rPr>
        <w:t>72713.3.2, 72713.3.5, 72713.3.10, 72713.3.11, 72713.3.12, 72713.3.13, 72713.3.16, 72713.4.36, 72713.60.43.</w:t>
      </w:r>
    </w:p>
    <w:p w:rsidR="007553D0" w:rsidRPr="00C352D7" w:rsidRDefault="007553D0" w:rsidP="009623C3">
      <w:pPr>
        <w:tabs>
          <w:tab w:val="left" w:pos="720"/>
        </w:tabs>
        <w:jc w:val="both"/>
      </w:pPr>
      <w:r w:rsidRPr="00C352D7">
        <w:t xml:space="preserve">      2. Поземлен имот </w:t>
      </w:r>
      <w:r w:rsidRPr="00C352D7">
        <w:rPr>
          <w:b/>
        </w:rPr>
        <w:t>с идентификатор 72713.4.33 (седем, две, седем, едно, три, точка, четири, точка, три, три)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„Поляната”</w:t>
      </w:r>
      <w:r w:rsidRPr="00C352D7">
        <w:t xml:space="preserve">, площ </w:t>
      </w:r>
      <w:r w:rsidRPr="00C352D7">
        <w:rPr>
          <w:b/>
        </w:rPr>
        <w:t>11 541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004033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72713.4.36, 72713.4.51, 72713.60.43.</w:t>
      </w:r>
    </w:p>
    <w:p w:rsidR="007553D0" w:rsidRPr="00C352D7" w:rsidRDefault="007553D0" w:rsidP="00FA353E">
      <w:pPr>
        <w:tabs>
          <w:tab w:val="left" w:pos="720"/>
        </w:tabs>
        <w:jc w:val="both"/>
        <w:rPr>
          <w:b/>
        </w:rPr>
      </w:pPr>
      <w:r w:rsidRPr="00C352D7">
        <w:t xml:space="preserve">      3. Поземлен имот </w:t>
      </w:r>
      <w:r w:rsidRPr="00C352D7">
        <w:rPr>
          <w:b/>
        </w:rPr>
        <w:t>с идентификатор 72713.61.2 (седем, две, седем, едно, три, точка, шест, едно, точка, две)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„Узунджала”</w:t>
      </w:r>
      <w:r w:rsidRPr="00C352D7">
        <w:t xml:space="preserve">, площ </w:t>
      </w:r>
      <w:r w:rsidRPr="00C352D7">
        <w:rPr>
          <w:b/>
        </w:rPr>
        <w:t>74 552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061002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04368.30.111, 72713.1.26, 72713.60.43, 72713.61.5, 72713.61.6, 72713.61.7.</w:t>
      </w:r>
    </w:p>
    <w:p w:rsidR="007553D0" w:rsidRPr="00C352D7" w:rsidRDefault="007553D0" w:rsidP="00FA353E">
      <w:pPr>
        <w:tabs>
          <w:tab w:val="left" w:pos="720"/>
        </w:tabs>
        <w:jc w:val="both"/>
        <w:rPr>
          <w:b/>
        </w:rPr>
      </w:pPr>
      <w:r w:rsidRPr="00C352D7">
        <w:t xml:space="preserve">      4. Поземлен имот </w:t>
      </w:r>
      <w:r w:rsidRPr="00C352D7">
        <w:rPr>
          <w:b/>
        </w:rPr>
        <w:t>с идентификатор 72713.35.33 (седем, две, седем, едно, три, точка, три, пет, точка, три, три)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„Герена”</w:t>
      </w:r>
      <w:r w:rsidRPr="00C352D7">
        <w:t xml:space="preserve">, площ </w:t>
      </w:r>
      <w:r w:rsidRPr="00C352D7">
        <w:rPr>
          <w:b/>
        </w:rPr>
        <w:t>98 237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035033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72713.1.367, 72713.35.18, 72713.35.19, 72713.35.20, 72713.35.31, 72713.35.21, 72713.35.22, 72713.35.23, 72712.35.24, 72713.35.25, 72713.35.26, 72713.35.28, 72713.35.29, 72713.35.30, 72713.35.35, 72713.35.37, 72713.35.41, 72713.35.45, 72713.35.50.</w:t>
      </w:r>
    </w:p>
    <w:p w:rsidR="007553D0" w:rsidRPr="00C352D7" w:rsidRDefault="007553D0" w:rsidP="00FA353E">
      <w:pPr>
        <w:tabs>
          <w:tab w:val="left" w:pos="720"/>
        </w:tabs>
        <w:jc w:val="both"/>
        <w:rPr>
          <w:b/>
        </w:rPr>
      </w:pPr>
      <w:r w:rsidRPr="00C352D7">
        <w:t xml:space="preserve">      5. Поземлен имот </w:t>
      </w:r>
      <w:r w:rsidRPr="00C352D7">
        <w:rPr>
          <w:b/>
        </w:rPr>
        <w:t>с идентификатор 72713.55.15 (седем, две, седем, едно, три, точка, пет, пет, точка, едно, пет)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„Клетките”</w:t>
      </w:r>
      <w:r w:rsidRPr="00C352D7">
        <w:t xml:space="preserve">, площ </w:t>
      </w:r>
      <w:r w:rsidRPr="00C352D7">
        <w:rPr>
          <w:b/>
        </w:rPr>
        <w:t>51 914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055015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 xml:space="preserve">72713.1.367, 72713.1.974, 72713.35.45, 72713.35.47, 72713.54.47, 72713.55.16, 72713.55.17. </w:t>
      </w:r>
    </w:p>
    <w:p w:rsidR="007553D0" w:rsidRPr="00C352D7" w:rsidRDefault="007553D0" w:rsidP="00663345">
      <w:pPr>
        <w:tabs>
          <w:tab w:val="left" w:pos="720"/>
        </w:tabs>
        <w:jc w:val="both"/>
        <w:rPr>
          <w:b/>
        </w:rPr>
      </w:pPr>
      <w:r w:rsidRPr="00C352D7">
        <w:t xml:space="preserve">      6. Поземлен имот </w:t>
      </w:r>
      <w:r w:rsidRPr="00C352D7">
        <w:rPr>
          <w:b/>
        </w:rPr>
        <w:t>с идентификатор 72713.49.11 (седем, две, седем, едно, три, точка, четири, девет, точка, едно, едно)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„Храстите”</w:t>
      </w:r>
      <w:r w:rsidRPr="00C352D7">
        <w:t xml:space="preserve">, площ </w:t>
      </w:r>
      <w:r w:rsidRPr="00C352D7">
        <w:rPr>
          <w:b/>
        </w:rPr>
        <w:t>33 521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049011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72713.32.30, 72713.35.45, 72713.35.47, 72713.49.12, 72713.49.13, 72713.55.17.</w:t>
      </w:r>
    </w:p>
    <w:p w:rsidR="007553D0" w:rsidRPr="00C352D7" w:rsidRDefault="007553D0" w:rsidP="00B04C5A">
      <w:pPr>
        <w:tabs>
          <w:tab w:val="left" w:pos="720"/>
        </w:tabs>
        <w:jc w:val="both"/>
        <w:rPr>
          <w:b/>
        </w:rPr>
      </w:pPr>
      <w:r w:rsidRPr="00C352D7">
        <w:t xml:space="preserve">      7. Поземлен имот </w:t>
      </w:r>
      <w:r w:rsidRPr="00C352D7">
        <w:rPr>
          <w:b/>
        </w:rPr>
        <w:t>с идентификатор 72713.15.17 (седем, две, седем, едно, три, точка, едно, пет, точка, едно, седем)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„Беглика”</w:t>
      </w:r>
      <w:r w:rsidRPr="00C352D7">
        <w:t xml:space="preserve">, площ </w:t>
      </w:r>
      <w:r w:rsidRPr="00C352D7">
        <w:rPr>
          <w:b/>
        </w:rPr>
        <w:t>17 998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10, номер по предходен план: </w:t>
      </w:r>
      <w:r w:rsidRPr="00C352D7">
        <w:rPr>
          <w:b/>
        </w:rPr>
        <w:t>015017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 xml:space="preserve">72713.15.19, 72713.41.26, 72713.64.8, 72713.501.316, 72713.501.318, 72713.501.394, 72713.501.395. </w:t>
      </w:r>
    </w:p>
    <w:p w:rsidR="007553D0" w:rsidRPr="00C352D7" w:rsidRDefault="007553D0" w:rsidP="00B04C5A">
      <w:pPr>
        <w:tabs>
          <w:tab w:val="left" w:pos="720"/>
        </w:tabs>
        <w:jc w:val="both"/>
        <w:rPr>
          <w:b/>
        </w:rPr>
      </w:pPr>
      <w:r w:rsidRPr="00C352D7">
        <w:t xml:space="preserve">      8. Поземлен имот </w:t>
      </w:r>
      <w:r w:rsidRPr="00C352D7">
        <w:rPr>
          <w:b/>
        </w:rPr>
        <w:t>с идентификатор 72713.15.1 (седем, две, седем, едно, три, точка, едно, пет, точка, едно)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„Беглика”</w:t>
      </w:r>
      <w:r w:rsidRPr="00C352D7">
        <w:t xml:space="preserve">, площ </w:t>
      </w:r>
      <w:r w:rsidRPr="00C352D7">
        <w:rPr>
          <w:b/>
        </w:rPr>
        <w:t>5 013</w:t>
      </w:r>
      <w:r w:rsidRPr="00C352D7">
        <w:t xml:space="preserve"> </w:t>
      </w:r>
      <w:r w:rsidRPr="00C352D7">
        <w:rPr>
          <w:b/>
        </w:rPr>
        <w:t>кв.м.</w:t>
      </w:r>
      <w:r w:rsidRPr="00C352D7">
        <w:t xml:space="preserve">,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015001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72713.15.2, 72713.15.16, 72713.15.20, 72713.41.26.</w:t>
      </w:r>
    </w:p>
    <w:p w:rsidR="007553D0" w:rsidRPr="00C352D7" w:rsidRDefault="007553D0" w:rsidP="000D744D">
      <w:pPr>
        <w:tabs>
          <w:tab w:val="left" w:pos="720"/>
        </w:tabs>
        <w:jc w:val="both"/>
        <w:rPr>
          <w:b/>
        </w:rPr>
      </w:pPr>
      <w:r w:rsidRPr="00C352D7">
        <w:t xml:space="preserve">      9. Поземлен имот </w:t>
      </w:r>
      <w:r w:rsidRPr="00C352D7">
        <w:rPr>
          <w:b/>
        </w:rPr>
        <w:t>с идентификатор 72713.19.14 (седем, две, седем, едно, три, точка, едно, девет, точка, едно, четири)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„Китлюците”</w:t>
      </w:r>
      <w:r w:rsidRPr="00C352D7">
        <w:t xml:space="preserve">, площ </w:t>
      </w:r>
      <w:r w:rsidRPr="00C352D7">
        <w:rPr>
          <w:b/>
        </w:rPr>
        <w:t>7 242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019014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72713.19.18, 72713.19.21, 72713.19.22, 72713.19.23.</w:t>
      </w:r>
    </w:p>
    <w:p w:rsidR="007553D0" w:rsidRPr="00C352D7" w:rsidRDefault="007553D0" w:rsidP="00BE014B">
      <w:pPr>
        <w:tabs>
          <w:tab w:val="left" w:pos="720"/>
        </w:tabs>
        <w:jc w:val="both"/>
        <w:rPr>
          <w:b/>
        </w:rPr>
      </w:pPr>
      <w:r w:rsidRPr="00C352D7">
        <w:t xml:space="preserve">     10. Поземлен имот </w:t>
      </w:r>
      <w:r w:rsidRPr="00C352D7">
        <w:rPr>
          <w:b/>
        </w:rPr>
        <w:t>с идентификатор 72713.19.15 (седем, две, седем, едно, три, точка, едно, девет, точка, едно, пет)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„Китлюците”</w:t>
      </w:r>
      <w:r w:rsidRPr="00C352D7">
        <w:t xml:space="preserve">, площ </w:t>
      </w:r>
      <w:r w:rsidRPr="00C352D7">
        <w:rPr>
          <w:b/>
        </w:rPr>
        <w:t>15 872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10, номер по предходен план: </w:t>
      </w:r>
      <w:r w:rsidRPr="00C352D7">
        <w:rPr>
          <w:b/>
        </w:rPr>
        <w:t>019015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72713.19.17, 72713.19.18, 72713.56.22.</w:t>
      </w:r>
    </w:p>
    <w:p w:rsidR="007553D0" w:rsidRPr="00C352D7" w:rsidRDefault="007553D0" w:rsidP="007A4A17">
      <w:pPr>
        <w:tabs>
          <w:tab w:val="left" w:pos="720"/>
        </w:tabs>
        <w:jc w:val="both"/>
        <w:rPr>
          <w:b/>
        </w:rPr>
      </w:pPr>
      <w:r w:rsidRPr="00C352D7">
        <w:t xml:space="preserve">     11. Поземлен имот </w:t>
      </w:r>
      <w:r w:rsidRPr="00C352D7">
        <w:rPr>
          <w:b/>
        </w:rPr>
        <w:t>с идентификатор 72713.56.11 (седем, две, седем, едно, три, точка, пет, шест, точка, едно, едно)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„Пъдпъдъшка слива”</w:t>
      </w:r>
      <w:r w:rsidRPr="00C352D7">
        <w:t xml:space="preserve">, площ </w:t>
      </w:r>
      <w:r w:rsidRPr="00C352D7">
        <w:rPr>
          <w:b/>
        </w:rPr>
        <w:t>5 621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10, номер по предходен план: </w:t>
      </w:r>
      <w:r w:rsidRPr="00C352D7">
        <w:rPr>
          <w:b/>
        </w:rPr>
        <w:t>056011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72713.25.236, 72713.47.115, 72713.56.18, 72713.56.19, 72713.56.22.</w:t>
      </w:r>
    </w:p>
    <w:p w:rsidR="007553D0" w:rsidRPr="00C352D7" w:rsidRDefault="007553D0" w:rsidP="007A4A17">
      <w:pPr>
        <w:tabs>
          <w:tab w:val="left" w:pos="720"/>
        </w:tabs>
        <w:jc w:val="both"/>
        <w:rPr>
          <w:b/>
        </w:rPr>
      </w:pPr>
      <w:r w:rsidRPr="00C352D7">
        <w:t xml:space="preserve">     12. Поземлен имот </w:t>
      </w:r>
      <w:r w:rsidRPr="00C352D7">
        <w:rPr>
          <w:b/>
        </w:rPr>
        <w:t>с идентификатор 72713.63.2 (седем, две, седем, едно, три, точка,  шест, три, точка, две)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„Кичук кория”</w:t>
      </w:r>
      <w:r w:rsidRPr="00C352D7">
        <w:t xml:space="preserve">, площ </w:t>
      </w:r>
      <w:r w:rsidRPr="00C352D7">
        <w:rPr>
          <w:b/>
        </w:rPr>
        <w:t>116 737</w:t>
      </w:r>
      <w:r w:rsidRPr="00C352D7">
        <w:t xml:space="preserve"> </w:t>
      </w:r>
      <w:r w:rsidRPr="00C352D7">
        <w:rPr>
          <w:b/>
        </w:rPr>
        <w:t>кв.м.,</w:t>
      </w:r>
      <w:r w:rsidRPr="00C352D7">
        <w:t xml:space="preserve"> трайно предназначение на територията: Земеделска, начин на трайно ползване: пасище, категория на земята при неполивни условия: 4, номер по предходен план: </w:t>
      </w:r>
      <w:r w:rsidRPr="00C352D7">
        <w:rPr>
          <w:b/>
        </w:rPr>
        <w:t>063002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72713.50.2, 72713.63.3, 72713.63.4, 72713.63.5, 72713.63.6, 72713.63.7.</w:t>
      </w:r>
    </w:p>
    <w:p w:rsidR="007553D0" w:rsidRPr="00C352D7" w:rsidRDefault="007553D0" w:rsidP="004B0FB2">
      <w:pPr>
        <w:tabs>
          <w:tab w:val="left" w:pos="720"/>
        </w:tabs>
        <w:jc w:val="both"/>
        <w:rPr>
          <w:b/>
        </w:rPr>
      </w:pPr>
      <w:r w:rsidRPr="00C352D7">
        <w:rPr>
          <w:b/>
          <w:lang w:eastAsia="en-US"/>
        </w:rPr>
        <w:t xml:space="preserve">     </w:t>
      </w:r>
      <w:r w:rsidRPr="00C352D7">
        <w:t xml:space="preserve">13. Поземлен имот </w:t>
      </w:r>
      <w:r w:rsidRPr="00C352D7">
        <w:rPr>
          <w:b/>
        </w:rPr>
        <w:t>с идентификатор 72713.60.41 (седем, две, седем, едно, три, точка,  шест, нула, точка, четири, едно)</w:t>
      </w:r>
      <w:r w:rsidRPr="00C352D7">
        <w:t xml:space="preserve">, по кадастралната карта и кадастралните регистри на с. Тополи дол, местност </w:t>
      </w:r>
      <w:r w:rsidRPr="00C352D7">
        <w:rPr>
          <w:b/>
        </w:rPr>
        <w:t>„Поляната”</w:t>
      </w:r>
      <w:r w:rsidRPr="00C352D7">
        <w:t xml:space="preserve">, площ </w:t>
      </w:r>
      <w:r w:rsidRPr="00C352D7">
        <w:rPr>
          <w:b/>
        </w:rPr>
        <w:t>105 385</w:t>
      </w:r>
      <w:r w:rsidRPr="00C352D7">
        <w:t xml:space="preserve"> </w:t>
      </w:r>
      <w:r w:rsidRPr="00C352D7">
        <w:rPr>
          <w:b/>
        </w:rPr>
        <w:t>кв.м</w:t>
      </w:r>
      <w:r w:rsidRPr="00C352D7">
        <w:t xml:space="preserve">., трайно предназначение на територията: Земеделска, начин на трайно ползване: пасище, категория на земята при неполивни условия: 7, номер по предходен план: </w:t>
      </w:r>
      <w:r w:rsidRPr="00C352D7">
        <w:rPr>
          <w:b/>
        </w:rPr>
        <w:t>060041</w:t>
      </w:r>
      <w:r w:rsidRPr="00C352D7">
        <w:t xml:space="preserve"> </w:t>
      </w:r>
      <w:r w:rsidRPr="00C352D7">
        <w:rPr>
          <w:color w:val="000000"/>
          <w:shd w:val="clear" w:color="auto" w:fill="FFFFFF"/>
        </w:rPr>
        <w:t>п</w:t>
      </w:r>
      <w:r w:rsidRPr="00C352D7">
        <w:t xml:space="preserve">ри съседи: </w:t>
      </w:r>
      <w:r w:rsidRPr="00C352D7">
        <w:rPr>
          <w:b/>
        </w:rPr>
        <w:t>72713.1.15, 72713.1.26, 72713.60.43, 72713.60.44 72713.60.61.</w:t>
      </w: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  <w:lang w:eastAsia="en-US"/>
        </w:rPr>
      </w:pPr>
      <w:r w:rsidRPr="00C352D7">
        <w:rPr>
          <w:b/>
          <w:lang w:eastAsia="en-US"/>
        </w:rPr>
        <w:t>ПРИЛОЖЕНИЕ № 2</w:t>
      </w:r>
    </w:p>
    <w:p w:rsidR="007553D0" w:rsidRPr="00C352D7" w:rsidRDefault="007553D0" w:rsidP="00CD2D42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CD2D42">
      <w:pPr>
        <w:tabs>
          <w:tab w:val="left" w:pos="720"/>
        </w:tabs>
        <w:jc w:val="center"/>
        <w:rPr>
          <w:b/>
        </w:rPr>
      </w:pPr>
      <w:r w:rsidRPr="00C352D7">
        <w:rPr>
          <w:b/>
        </w:rPr>
        <w:t>Списък на поземлените имоти с начин на трайно ползване: Пасище за общо ползване по КККР на населени места на територията на община Пазарджик</w:t>
      </w:r>
    </w:p>
    <w:p w:rsidR="007553D0" w:rsidRPr="00C352D7" w:rsidRDefault="007553D0" w:rsidP="00CD2D42">
      <w:pPr>
        <w:tabs>
          <w:tab w:val="left" w:pos="720"/>
        </w:tabs>
        <w:jc w:val="center"/>
        <w:rPr>
          <w:b/>
        </w:rPr>
      </w:pPr>
    </w:p>
    <w:p w:rsidR="007553D0" w:rsidRPr="00C352D7" w:rsidRDefault="007553D0" w:rsidP="00CD2D4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C352D7">
        <w:rPr>
          <w:b/>
          <w:lang w:eastAsia="en-US"/>
        </w:rPr>
        <w:t xml:space="preserve">  </w:t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</w:r>
      <w:r w:rsidRPr="00C352D7">
        <w:rPr>
          <w:b/>
          <w:lang w:eastAsia="en-US"/>
        </w:rPr>
        <w:tab/>
        <w:t xml:space="preserve">    </w:t>
      </w:r>
    </w:p>
    <w:p w:rsidR="007553D0" w:rsidRPr="00C352D7" w:rsidRDefault="007553D0" w:rsidP="009C64F1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9C64F1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C352D7">
        <w:rPr>
          <w:b/>
          <w:lang w:eastAsia="en-US"/>
        </w:rPr>
        <w:t xml:space="preserve">                                                                                               </w:t>
      </w:r>
    </w:p>
    <w:p w:rsidR="007553D0" w:rsidRPr="00C352D7" w:rsidRDefault="007553D0" w:rsidP="009C64F1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7553D0" w:rsidRPr="00C352D7" w:rsidRDefault="007553D0" w:rsidP="009C64F1">
      <w:pPr>
        <w:tabs>
          <w:tab w:val="left" w:pos="300"/>
        </w:tabs>
        <w:spacing w:before="120"/>
        <w:jc w:val="both"/>
      </w:pPr>
    </w:p>
    <w:p w:rsidR="007553D0" w:rsidRPr="00C352D7" w:rsidRDefault="007553D0" w:rsidP="00DD497E"/>
    <w:p w:rsidR="007553D0" w:rsidRPr="00C352D7" w:rsidRDefault="007553D0" w:rsidP="00DD497E"/>
    <w:tbl>
      <w:tblPr>
        <w:tblpPr w:leftFromText="141" w:rightFromText="141" w:vertAnchor="text" w:horzAnchor="margin" w:tblpXSpec="center" w:tblpY="-1416"/>
        <w:tblOverlap w:val="never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5"/>
        <w:gridCol w:w="13"/>
        <w:gridCol w:w="3060"/>
        <w:gridCol w:w="2700"/>
        <w:gridCol w:w="1620"/>
        <w:gridCol w:w="1440"/>
      </w:tblGrid>
      <w:tr w:rsidR="007553D0" w:rsidRPr="00C352D7" w:rsidTr="00C352D7">
        <w:tc>
          <w:tcPr>
            <w:tcW w:w="11268" w:type="dxa"/>
            <w:gridSpan w:val="6"/>
          </w:tcPr>
          <w:p w:rsidR="007553D0" w:rsidRPr="00C352D7" w:rsidRDefault="007553D0" w:rsidP="00E40FA1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ползване, по КККР на гр. Пазарджик</w:t>
            </w:r>
          </w:p>
        </w:tc>
      </w:tr>
      <w:tr w:rsidR="007553D0" w:rsidRPr="00C352D7" w:rsidTr="00C352D7">
        <w:tc>
          <w:tcPr>
            <w:tcW w:w="2448" w:type="dxa"/>
            <w:gridSpan w:val="2"/>
          </w:tcPr>
          <w:p w:rsidR="007553D0" w:rsidRPr="00C352D7" w:rsidRDefault="007553D0" w:rsidP="00E40FA1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E40FA1">
            <w:pPr>
              <w:jc w:val="center"/>
            </w:pPr>
            <w:r w:rsidRPr="00C352D7">
              <w:t>ПИ №</w:t>
            </w:r>
          </w:p>
        </w:tc>
        <w:tc>
          <w:tcPr>
            <w:tcW w:w="3060" w:type="dxa"/>
          </w:tcPr>
          <w:p w:rsidR="007553D0" w:rsidRPr="00C352D7" w:rsidRDefault="007553D0" w:rsidP="00E40FA1">
            <w:pPr>
              <w:jc w:val="both"/>
            </w:pPr>
            <w:r w:rsidRPr="00C352D7">
              <w:t>Местност</w:t>
            </w:r>
          </w:p>
        </w:tc>
        <w:tc>
          <w:tcPr>
            <w:tcW w:w="2700" w:type="dxa"/>
          </w:tcPr>
          <w:p w:rsidR="007553D0" w:rsidRPr="00C352D7" w:rsidRDefault="007553D0" w:rsidP="00E40FA1">
            <w:pPr>
              <w:jc w:val="both"/>
            </w:pPr>
            <w:r w:rsidRPr="00C352D7">
              <w:t>Начин тр. ползване</w:t>
            </w:r>
          </w:p>
        </w:tc>
        <w:tc>
          <w:tcPr>
            <w:tcW w:w="1620" w:type="dxa"/>
          </w:tcPr>
          <w:p w:rsidR="007553D0" w:rsidRPr="00C352D7" w:rsidRDefault="007553D0" w:rsidP="00E40FA1">
            <w:pPr>
              <w:jc w:val="both"/>
            </w:pPr>
            <w:r w:rsidRPr="00C352D7">
              <w:t>Кат.</w:t>
            </w:r>
          </w:p>
        </w:tc>
        <w:tc>
          <w:tcPr>
            <w:tcW w:w="1440" w:type="dxa"/>
          </w:tcPr>
          <w:p w:rsidR="007553D0" w:rsidRPr="00C352D7" w:rsidRDefault="007553D0" w:rsidP="00E40FA1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C352D7">
        <w:tc>
          <w:tcPr>
            <w:tcW w:w="2448" w:type="dxa"/>
            <w:gridSpan w:val="2"/>
          </w:tcPr>
          <w:p w:rsidR="007553D0" w:rsidRPr="00C352D7" w:rsidRDefault="007553D0" w:rsidP="00E40FA1">
            <w:pPr>
              <w:numPr>
                <w:ilvl w:val="0"/>
                <w:numId w:val="33"/>
              </w:numPr>
              <w:jc w:val="both"/>
            </w:pPr>
            <w:r w:rsidRPr="00C352D7">
              <w:t>55155.1.114</w:t>
            </w:r>
          </w:p>
          <w:p w:rsidR="007553D0" w:rsidRPr="00C352D7" w:rsidRDefault="007553D0" w:rsidP="00E40FA1">
            <w:pPr>
              <w:numPr>
                <w:ilvl w:val="0"/>
                <w:numId w:val="33"/>
              </w:numPr>
              <w:jc w:val="both"/>
            </w:pPr>
            <w:r w:rsidRPr="00C352D7">
              <w:t>55155.1.115</w:t>
            </w:r>
          </w:p>
          <w:p w:rsidR="007553D0" w:rsidRPr="00C352D7" w:rsidRDefault="007553D0" w:rsidP="00E40FA1">
            <w:pPr>
              <w:jc w:val="both"/>
            </w:pPr>
          </w:p>
        </w:tc>
        <w:tc>
          <w:tcPr>
            <w:tcW w:w="3060" w:type="dxa"/>
          </w:tcPr>
          <w:p w:rsidR="007553D0" w:rsidRPr="00C352D7" w:rsidRDefault="007553D0" w:rsidP="00E40FA1">
            <w:pPr>
              <w:jc w:val="both"/>
            </w:pPr>
            <w:r w:rsidRPr="00C352D7">
              <w:t>ЧЕСТИТЕ МОГИЛИ</w:t>
            </w:r>
          </w:p>
          <w:p w:rsidR="007553D0" w:rsidRPr="00C352D7" w:rsidRDefault="007553D0" w:rsidP="00E40FA1">
            <w:pPr>
              <w:jc w:val="both"/>
            </w:pPr>
            <w:r w:rsidRPr="00C352D7">
              <w:t>ЧЕСТИТЕ МОГИЛИ</w:t>
            </w:r>
          </w:p>
          <w:p w:rsidR="007553D0" w:rsidRPr="00C352D7" w:rsidRDefault="007553D0" w:rsidP="00E40FA1">
            <w:pPr>
              <w:jc w:val="both"/>
            </w:pPr>
          </w:p>
        </w:tc>
        <w:tc>
          <w:tcPr>
            <w:tcW w:w="2700" w:type="dxa"/>
          </w:tcPr>
          <w:p w:rsidR="007553D0" w:rsidRPr="00C352D7" w:rsidRDefault="007553D0" w:rsidP="00E40FA1">
            <w:pPr>
              <w:jc w:val="both"/>
            </w:pPr>
            <w:r w:rsidRPr="00C352D7">
              <w:t>Пасище</w:t>
            </w:r>
          </w:p>
          <w:p w:rsidR="007553D0" w:rsidRPr="00C352D7" w:rsidRDefault="007553D0" w:rsidP="00E40FA1">
            <w:pPr>
              <w:jc w:val="both"/>
            </w:pPr>
            <w:r w:rsidRPr="00C352D7">
              <w:t>Пасище</w:t>
            </w:r>
          </w:p>
        </w:tc>
        <w:tc>
          <w:tcPr>
            <w:tcW w:w="1620" w:type="dxa"/>
          </w:tcPr>
          <w:p w:rsidR="007553D0" w:rsidRPr="00C352D7" w:rsidRDefault="007553D0" w:rsidP="00E40FA1">
            <w:pPr>
              <w:jc w:val="center"/>
            </w:pPr>
            <w:r w:rsidRPr="00C352D7">
              <w:t>4</w:t>
            </w:r>
          </w:p>
          <w:p w:rsidR="007553D0" w:rsidRPr="00C352D7" w:rsidRDefault="007553D0" w:rsidP="00E40FA1">
            <w:pPr>
              <w:jc w:val="center"/>
            </w:pPr>
            <w:r w:rsidRPr="00C352D7">
              <w:t>4</w:t>
            </w:r>
          </w:p>
          <w:p w:rsidR="007553D0" w:rsidRPr="00C352D7" w:rsidRDefault="007553D0" w:rsidP="00E40FA1">
            <w:pPr>
              <w:jc w:val="both"/>
            </w:pPr>
          </w:p>
        </w:tc>
        <w:tc>
          <w:tcPr>
            <w:tcW w:w="1440" w:type="dxa"/>
          </w:tcPr>
          <w:p w:rsidR="007553D0" w:rsidRPr="00C352D7" w:rsidRDefault="007553D0" w:rsidP="00E40FA1">
            <w:pPr>
              <w:jc w:val="both"/>
            </w:pPr>
            <w:r w:rsidRPr="00C352D7">
              <w:t>7376</w:t>
            </w:r>
          </w:p>
          <w:p w:rsidR="007553D0" w:rsidRPr="00C352D7" w:rsidRDefault="007553D0" w:rsidP="00E40FA1">
            <w:pPr>
              <w:jc w:val="both"/>
            </w:pPr>
            <w:r w:rsidRPr="00C352D7">
              <w:t>42120</w:t>
            </w:r>
          </w:p>
          <w:p w:rsidR="007553D0" w:rsidRPr="00C352D7" w:rsidRDefault="007553D0" w:rsidP="00E40FA1">
            <w:pPr>
              <w:jc w:val="both"/>
            </w:pPr>
          </w:p>
          <w:p w:rsidR="007553D0" w:rsidRPr="00C352D7" w:rsidRDefault="007553D0" w:rsidP="00E40FA1">
            <w:pPr>
              <w:jc w:val="both"/>
              <w:rPr>
                <w:b/>
              </w:rPr>
            </w:pPr>
            <w:r w:rsidRPr="00C352D7">
              <w:rPr>
                <w:b/>
              </w:rPr>
              <w:t>49 496</w:t>
            </w:r>
          </w:p>
        </w:tc>
      </w:tr>
      <w:tr w:rsidR="007553D0" w:rsidRPr="00C352D7" w:rsidTr="00C352D7">
        <w:trPr>
          <w:gridAfter w:val="5"/>
          <w:wAfter w:w="8833" w:type="dxa"/>
          <w:trHeight w:val="1777"/>
        </w:trPr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E40FA1">
            <w:pPr>
              <w:jc w:val="both"/>
            </w:pPr>
          </w:p>
          <w:p w:rsidR="007553D0" w:rsidRPr="00C352D7" w:rsidRDefault="007553D0" w:rsidP="00E40FA1">
            <w:pPr>
              <w:jc w:val="both"/>
            </w:pPr>
          </w:p>
          <w:p w:rsidR="007553D0" w:rsidRPr="00C352D7" w:rsidRDefault="007553D0" w:rsidP="00E40FA1">
            <w:pPr>
              <w:jc w:val="both"/>
            </w:pPr>
          </w:p>
        </w:tc>
      </w:tr>
    </w:tbl>
    <w:p w:rsidR="007553D0" w:rsidRPr="00C352D7" w:rsidRDefault="007553D0" w:rsidP="00106B26"/>
    <w:p w:rsidR="007553D0" w:rsidRPr="00C352D7" w:rsidRDefault="007553D0" w:rsidP="00106B26"/>
    <w:p w:rsidR="007553D0" w:rsidRPr="00C352D7" w:rsidRDefault="007553D0" w:rsidP="00106B26"/>
    <w:p w:rsidR="007553D0" w:rsidRPr="00C352D7" w:rsidRDefault="007553D0" w:rsidP="00106B26"/>
    <w:tbl>
      <w:tblPr>
        <w:tblpPr w:leftFromText="141" w:rightFromText="141" w:vertAnchor="text" w:horzAnchor="margin" w:tblpXSpec="center" w:tblpY="-1416"/>
        <w:tblOverlap w:val="never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562"/>
        <w:gridCol w:w="2835"/>
        <w:gridCol w:w="1417"/>
        <w:gridCol w:w="1134"/>
        <w:gridCol w:w="1134"/>
        <w:gridCol w:w="1701"/>
      </w:tblGrid>
      <w:tr w:rsidR="007553D0" w:rsidRPr="00C352D7" w:rsidTr="00152F07">
        <w:trPr>
          <w:gridAfter w:val="6"/>
          <w:wAfter w:w="8783" w:type="dxa"/>
          <w:trHeight w:val="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/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- за общо ползване, по КККР на с. Алеко Константиново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00254.103.1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00254.103.2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00254.103.3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00254.103.9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00254.3.12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00254.3.17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00254.3.18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00254.16.41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00254.15.22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00254.15.27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00254.15.29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00254.15.25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00254.13.34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00254.4.36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00254.52.26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00254.92.49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00254.90.40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00254.66.27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00254.66.22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00254.66.28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00254.88.35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00254.121.7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00254.97.2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00254.90.37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00254.93.4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00254.96.13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00254.70.18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00254.3.14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00254.60.1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00254.96.3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00254.95.12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00254.95.15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00254.91.27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00254.94.24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00254.32.18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00254.14.13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00254.14.48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00254.19.5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00254.2.39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00254.2.29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00254.11.41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00254.51.68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00254.56.53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00254.56.55</w:t>
            </w:r>
          </w:p>
          <w:p w:rsidR="007553D0" w:rsidRPr="00C352D7" w:rsidRDefault="007553D0" w:rsidP="002156B2">
            <w:pPr>
              <w:numPr>
                <w:ilvl w:val="0"/>
                <w:numId w:val="34"/>
              </w:numPr>
            </w:pPr>
            <w:r w:rsidRPr="00C352D7">
              <w:t>0254.56.54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Селски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Селски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Селски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Селски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Малкия герен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Гьола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Янъка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Малкия герен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Малкия герен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Малкия герен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816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53252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7910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2766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13129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1063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14129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9404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8822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5946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1680</w:t>
            </w:r>
          </w:p>
          <w:p w:rsidR="007553D0" w:rsidRPr="00C352D7" w:rsidRDefault="007553D0" w:rsidP="002156B2">
            <w:pPr>
              <w:jc w:val="both"/>
            </w:pPr>
            <w:r w:rsidRPr="00C352D7">
              <w:t>9152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685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2238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186 330</w:t>
            </w: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</w:tr>
      <w:tr w:rsidR="007553D0" w:rsidRPr="00C352D7" w:rsidTr="001C73D8">
        <w:trPr>
          <w:trHeight w:val="132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Априлци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00571.4.1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00571.7.7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00571.81.43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00571.102.5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00571.19.4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00571.18.25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00571.28.15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00571.32.21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>00571.59.68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00571.40.18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00571.90.40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00571.33.22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00571.58.22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00571.7.8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00571.64.2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00571.77.1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00571.96.6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00571.2.2</w:t>
            </w:r>
          </w:p>
          <w:p w:rsidR="007553D0" w:rsidRPr="00C352D7" w:rsidRDefault="007553D0" w:rsidP="002156B2">
            <w:pPr>
              <w:numPr>
                <w:ilvl w:val="0"/>
                <w:numId w:val="32"/>
              </w:numPr>
              <w:jc w:val="both"/>
            </w:pPr>
            <w:r w:rsidRPr="00C352D7">
              <w:t xml:space="preserve"> 00571.82.7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 20. 00571.85.15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 21. 00571.15.27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 22. 00571.9.1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Гуджи дъб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Гуджи дъб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Тозлу Гьол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Сейлъка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Габерско ханче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Джинджийски круши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Бабина гора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Чамръка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Край шосето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Гуджи дъб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Крушата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Дълбоко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Сейлъка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Сакарджа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Тозлу Гьол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Тозлу Гьол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Габерско ханче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Гуджи дъб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   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5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53203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10233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2509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26897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15018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7460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10581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6813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4912</w:t>
            </w:r>
          </w:p>
          <w:p w:rsidR="007553D0" w:rsidRPr="00C352D7" w:rsidRDefault="007553D0" w:rsidP="002156B2">
            <w:pPr>
              <w:jc w:val="both"/>
            </w:pPr>
            <w:r w:rsidRPr="00C352D7">
              <w:t>8790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18121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14748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11116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52000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14886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4437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4238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  <w:lang w:val="en-US"/>
              </w:rPr>
            </w:pPr>
            <w:r w:rsidRPr="00C352D7">
              <w:rPr>
                <w:b/>
              </w:rPr>
              <w:t>283 585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Братаница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06149.63.1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06149.63.2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06149.65.9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06149.62.1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06149.62.5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06149.65.10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06149.119.2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06149.119.3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06149.119.4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06149.119.5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06149.119.6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06149.119.7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06149.119.8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06149.119.9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06149.119.12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06149.119.13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06149.119.15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06149.119.16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06149.119.17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06149.130.11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06149.133.8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06149.99.15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06149.92.12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06149.15.15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06149.39.33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06149.39.26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06149.1.6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06149.121.2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06149.131.1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06149.53.11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06149.8.10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06149.16.15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06149.40.44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06149.41.38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06149.42.39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06149.43.41</w:t>
            </w:r>
          </w:p>
          <w:p w:rsidR="007553D0" w:rsidRPr="00C352D7" w:rsidRDefault="007553D0" w:rsidP="002156B2">
            <w:pPr>
              <w:numPr>
                <w:ilvl w:val="0"/>
                <w:numId w:val="31"/>
              </w:numPr>
              <w:jc w:val="both"/>
            </w:pPr>
            <w:r w:rsidRPr="00C352D7">
              <w:t>06149.45.16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ГЕРМЕТАТА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ГЕРМЕТАТА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ГЕРМЕТАТА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Карачамур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Герметата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Песо поле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Средореките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Игера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Келемлика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Келемлика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Игера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Песо поле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Средореките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Герметата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Ючтулум</w:t>
            </w:r>
          </w:p>
          <w:p w:rsidR="007553D0" w:rsidRPr="00C352D7" w:rsidRDefault="007553D0" w:rsidP="002156B2">
            <w:pPr>
              <w:jc w:val="both"/>
            </w:pPr>
            <w:r w:rsidRPr="00C352D7">
              <w:t>Игера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Келемлика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Келемлика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Келемлика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Келемлика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Млечока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 xml:space="preserve">Пасище 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r w:rsidRPr="00C352D7">
              <w:t xml:space="preserve">    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6355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616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1369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9073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2002</w:t>
            </w:r>
          </w:p>
          <w:p w:rsidR="007553D0" w:rsidRPr="00C352D7" w:rsidRDefault="007553D0" w:rsidP="002156B2">
            <w:pPr>
              <w:jc w:val="both"/>
            </w:pPr>
            <w:r w:rsidRPr="00C352D7">
              <w:t>4994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1539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789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6771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4908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47902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985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608</w:t>
            </w: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125 218</w:t>
            </w:r>
          </w:p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Величково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10505.8.3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10505.75.2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10505.75.3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10505.75.9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10505.75.11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10505.75.15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10505.104.1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10505.139.3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10505.100.2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10505.100.3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10505.74.20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10505.67.30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10505.74.19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10505.127.21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10505.77.8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10505.1.1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10505.37.22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10505.46.1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10505.58.17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10505.64.38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10505.64.39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10505.64.40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10505.66.42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10505.72.2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10505.78.35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10505.81.10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10505.81.11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10505.89.11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10505.89.12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10505.89.13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10505.155.15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10505.155.18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10505.174.1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10505.92.36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10505.73.7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10505.64.48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10505.33.25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10505.95.19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10505.74.21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10505.57.33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10505.55.41</w:t>
            </w:r>
          </w:p>
          <w:p w:rsidR="007553D0" w:rsidRPr="00C352D7" w:rsidRDefault="007553D0" w:rsidP="002156B2">
            <w:pPr>
              <w:numPr>
                <w:ilvl w:val="0"/>
                <w:numId w:val="30"/>
              </w:numPr>
              <w:jc w:val="both"/>
            </w:pPr>
            <w:r w:rsidRPr="00C352D7">
              <w:t>10505.67.31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ВЪЗСТ.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АГОВА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Агова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Смръдлю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Смръдлю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Бяла чешма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Македонски мери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възст. стари реални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Казълшлъка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Кипира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Симитлий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Бяла чешма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Страждата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Страждата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Кайметлий</w:t>
            </w:r>
          </w:p>
          <w:p w:rsidR="007553D0" w:rsidRPr="00C352D7" w:rsidRDefault="007553D0" w:rsidP="002156B2">
            <w:pPr>
              <w:jc w:val="both"/>
            </w:pPr>
            <w:r w:rsidRPr="00C352D7">
              <w:t>Юрта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Бяла чешма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Брега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Смръдлю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Симитлий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Гаджовица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Бяла чешма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1779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49977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54595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258790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32783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5723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35244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1864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14199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584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10418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6113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2964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13636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128248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10430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17683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5600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637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8500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2097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719 781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Главиница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15028.133.1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15028.76.1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15028.36.5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15028.38.1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15028.38.2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15028.38.3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15028.81.1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15028.85.2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15028.87.1</w:t>
            </w:r>
          </w:p>
          <w:p w:rsidR="007553D0" w:rsidRPr="00C352D7" w:rsidRDefault="007553D0" w:rsidP="002156B2">
            <w:pPr>
              <w:numPr>
                <w:ilvl w:val="0"/>
                <w:numId w:val="29"/>
              </w:numPr>
              <w:jc w:val="both"/>
            </w:pPr>
            <w:r w:rsidRPr="00C352D7">
              <w:t>15028.136.</w:t>
            </w:r>
            <w:r w:rsidRPr="00C352D7">
              <w:rPr>
                <w:lang w:val="en-US"/>
              </w:rPr>
              <w:t>1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ГОЛЯМА РЕКА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Гечево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Трънливи перета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Трънливи перета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Трънливи перета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Шеолу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5100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3348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14 353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Гелеменово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14619.115.7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14619.502.8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14619.502.10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14619.502.11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14619.503.4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14619.503.5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14619.503.6</w:t>
            </w:r>
          </w:p>
          <w:p w:rsidR="007553D0" w:rsidRPr="00C352D7" w:rsidRDefault="007553D0" w:rsidP="002156B2">
            <w:pPr>
              <w:numPr>
                <w:ilvl w:val="0"/>
                <w:numId w:val="28"/>
              </w:numPr>
              <w:jc w:val="both"/>
            </w:pPr>
            <w:r w:rsidRPr="00C352D7">
              <w:t>14619.42.1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Под чифлика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Баира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Лозята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4678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792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14 938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Дебръщица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4814" w:type="dxa"/>
            <w:gridSpan w:val="3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20362.4.3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20362.7.10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20362.7.23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20362.8.22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20362.8.23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20362.8.24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20362.9.2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20362.98.4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20362.98.5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20362.98.6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20362.98.7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20362.98.8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20362.99.25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20362.99.26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20362.99.27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20362.99.29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20362.99.30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20362.99.31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20362.99.32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20362.99.33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20362.99.34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20362.99.35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20362.99.46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20362.99.54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20362.135.2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20362.136.28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20362.99.71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20362.19.7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20362.33.1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20362.92.10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20362.101.3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20362.116.11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20362.179.1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20362.183.1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20362.187.8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20362.202.7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20362.198.1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20362.199.2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20362.199.3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20362.200.1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20362.202.5</w:t>
            </w:r>
          </w:p>
          <w:p w:rsidR="007553D0" w:rsidRPr="00C352D7" w:rsidRDefault="007553D0" w:rsidP="002156B2">
            <w:pPr>
              <w:numPr>
                <w:ilvl w:val="0"/>
                <w:numId w:val="27"/>
              </w:numPr>
              <w:jc w:val="both"/>
            </w:pPr>
            <w:r w:rsidRPr="00C352D7">
              <w:t>20362.202.6</w:t>
            </w:r>
          </w:p>
        </w:tc>
        <w:tc>
          <w:tcPr>
            <w:tcW w:w="4814" w:type="dxa"/>
            <w:gridSpan w:val="3"/>
          </w:tcPr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възст. стари реални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Башов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Белувата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Актопрак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Гутова могила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Породем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Породем 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Лъжец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Породем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Породем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Породем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Табашки лозя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Баталята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660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667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7847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4553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2139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808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1124</w:t>
            </w:r>
          </w:p>
          <w:p w:rsidR="007553D0" w:rsidRPr="00C352D7" w:rsidRDefault="007553D0" w:rsidP="002156B2">
            <w:pPr>
              <w:jc w:val="both"/>
            </w:pPr>
            <w:r w:rsidRPr="00C352D7">
              <w:t>566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906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2898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744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6093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6309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70 665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Добровница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6"/>
              </w:numPr>
              <w:jc w:val="both"/>
            </w:pPr>
            <w:r w:rsidRPr="00C352D7">
              <w:t>21556.12.63</w:t>
            </w:r>
          </w:p>
          <w:p w:rsidR="007553D0" w:rsidRPr="00C352D7" w:rsidRDefault="007553D0" w:rsidP="002156B2">
            <w:pPr>
              <w:numPr>
                <w:ilvl w:val="0"/>
                <w:numId w:val="26"/>
              </w:numPr>
              <w:jc w:val="both"/>
            </w:pPr>
            <w:r w:rsidRPr="00C352D7">
              <w:t>21556.21.147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Гелемена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Махмудица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1596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9302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10 898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ind w:left="426" w:hanging="426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Звъничевво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30572.34.24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30572.31.19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30572.36.9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30572.118.14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30572.108.10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30572.104.46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30572.99.20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>30572.90.33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30572.90.31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30572.48.64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30572.45.65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30572.126.2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30572.3.9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30572.3.13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30572..3.14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30572.13.2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30572.13.3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30572.13.6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30572.17.1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30572.32.13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30572.36.3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30572.36.5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30572.38.5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30572.39.2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30572.43.4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30572.43.5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30572.50.2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30572.119.1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30572.121.2</w:t>
            </w:r>
          </w:p>
          <w:p w:rsidR="007553D0" w:rsidRPr="00C352D7" w:rsidRDefault="007553D0" w:rsidP="002156B2">
            <w:pPr>
              <w:numPr>
                <w:ilvl w:val="0"/>
                <w:numId w:val="24"/>
              </w:numPr>
              <w:jc w:val="both"/>
            </w:pPr>
            <w:r w:rsidRPr="00C352D7">
              <w:t xml:space="preserve"> 30572.122.12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Сухи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Сухи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Градините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Градините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Градините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Градините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Поповица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 могили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Алчака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Бостаните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 могили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 могили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Поповица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Сухи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Сухи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Анчов пясък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701" w:type="dxa"/>
            <w:tcBorders>
              <w:bottom w:val="nil"/>
            </w:tcBorders>
          </w:tcPr>
          <w:p w:rsidR="007553D0" w:rsidRPr="00C352D7" w:rsidRDefault="007553D0" w:rsidP="002156B2">
            <w:pPr>
              <w:jc w:val="both"/>
            </w:pPr>
            <w:r w:rsidRPr="00C352D7">
              <w:t>3247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5799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877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2881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7358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8114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2078</w:t>
            </w:r>
          </w:p>
          <w:p w:rsidR="007553D0" w:rsidRPr="00C352D7" w:rsidRDefault="007553D0" w:rsidP="002156B2">
            <w:pPr>
              <w:jc w:val="both"/>
            </w:pPr>
            <w:r w:rsidRPr="00C352D7">
              <w:t>817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958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2866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  <w:lang w:val="en-US"/>
              </w:rPr>
            </w:pPr>
            <w:r w:rsidRPr="00C352D7">
              <w:rPr>
                <w:b/>
                <w:lang w:val="en-US"/>
              </w:rPr>
              <w:t>74</w:t>
            </w:r>
            <w:r w:rsidRPr="00C352D7">
              <w:rPr>
                <w:b/>
              </w:rPr>
              <w:t xml:space="preserve"> 37</w:t>
            </w:r>
            <w:r w:rsidRPr="00C352D7">
              <w:rPr>
                <w:b/>
                <w:lang w:val="en-US"/>
              </w:rPr>
              <w:t>1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Ивайло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rPr>
          <w:trHeight w:val="4404"/>
        </w:trPr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32010.26.21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32010.28.37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32010.28.38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32010.34.15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32010.17.171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32010.13.39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32010.20.70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32010.18.30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32010.18.29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tabs>
                <w:tab w:val="clear" w:pos="927"/>
                <w:tab w:val="num" w:pos="567"/>
              </w:tabs>
              <w:jc w:val="both"/>
            </w:pPr>
            <w:r w:rsidRPr="00C352D7">
              <w:t>32010.17.172</w:t>
            </w:r>
          </w:p>
          <w:p w:rsidR="007553D0" w:rsidRPr="00C352D7" w:rsidRDefault="007553D0" w:rsidP="002156B2">
            <w:pPr>
              <w:numPr>
                <w:ilvl w:val="0"/>
                <w:numId w:val="23"/>
              </w:numPr>
              <w:jc w:val="both"/>
            </w:pPr>
            <w:r w:rsidRPr="00C352D7">
              <w:t>32010.11.105</w:t>
            </w:r>
          </w:p>
          <w:p w:rsidR="007553D0" w:rsidRPr="00C352D7" w:rsidRDefault="007553D0" w:rsidP="002156B2">
            <w:pPr>
              <w:jc w:val="both"/>
            </w:pPr>
            <w:r w:rsidRPr="00C352D7">
              <w:rPr>
                <w:b/>
              </w:rPr>
              <w:t xml:space="preserve">        </w:t>
            </w:r>
            <w:r w:rsidRPr="00C352D7">
              <w:t>12. 32010.19.73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Кулински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Кулински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Кулински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Азмъка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Синана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Горен гелемен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Пухтьов гьол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Горен синан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Горен синан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Синана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Горен гелемен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Черногорски ливади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          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3063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611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3908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2166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15411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18148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11768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79 675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Крали Марко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39428.11.30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39428.101.805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39428.10.390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39428.10.410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39428.12.92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39428.14.51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39428.18.177.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39428.18.188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39428.18.540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39428.19.203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39428.19.206</w:t>
            </w:r>
          </w:p>
          <w:p w:rsidR="007553D0" w:rsidRPr="00C352D7" w:rsidRDefault="007553D0" w:rsidP="002156B2">
            <w:pPr>
              <w:numPr>
                <w:ilvl w:val="0"/>
                <w:numId w:val="22"/>
              </w:numPr>
              <w:jc w:val="both"/>
            </w:pPr>
            <w:r w:rsidRPr="00C352D7">
              <w:t>39428.19.222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ГАДЖОВЕРА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Новините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Пашалийка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Мандрите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Мандрите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Мандрите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Баталите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718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575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1053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4015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25 185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Мало Конаре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46749.135.227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46749.118.94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46749.135.225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46749.114.134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46749.166.4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46749.166.5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46749.166.6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46749.166.7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46749.166.8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46749.166.9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46749.166.10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46749.116.72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46749.116.73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46749.101.88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46749.101.89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46749.103.70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46749.105.75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46749.111.50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46749.112.73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46749.113.78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46749.117.3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46749.118.43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46749.118.44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46749.125.82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46749.125.83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46749.126.117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46749.126.118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46749.127.1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46749.133.62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46749.135.136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46749.135.185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46749.135.186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46749.136.47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46749.137.</w:t>
            </w:r>
            <w:r w:rsidRPr="00C352D7">
              <w:rPr>
                <w:lang w:val="en-US"/>
              </w:rPr>
              <w:t>48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46749.143.53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46749.145.54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46749.146.82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46749.148.90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46749.149.163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46749.149.164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46749.149.165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46749.149.166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46749.149.167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46749.154.105</w:t>
            </w:r>
          </w:p>
          <w:p w:rsidR="007553D0" w:rsidRPr="00C352D7" w:rsidRDefault="007553D0" w:rsidP="002156B2">
            <w:pPr>
              <w:numPr>
                <w:ilvl w:val="0"/>
                <w:numId w:val="21"/>
              </w:numPr>
              <w:jc w:val="both"/>
            </w:pPr>
            <w:r w:rsidRPr="00C352D7">
              <w:t>46749.160.115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Летището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Юрията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Догановски гробища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Хаджийска могила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Хаджийска могила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Доганово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Чолашки вис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Натов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Белия камък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Кофув кривул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Три могили 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Летището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Летището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Цалапишки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Цалапишки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Малски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Малски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Беглишки ливада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Дъбов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Бунар Алчак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Кабурски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Татарето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Мишеви каваци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Широкия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Кайлака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Дечев гьол 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Дечев гьол 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Дечев гьол 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Дечев гьол 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Дечев гьол 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Селимица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Цъклева слива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1595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3870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1224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918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2163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9338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1339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5640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1493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2113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7732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25855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7090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27615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13833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3370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2085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9090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25725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19937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1185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3964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1767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  <w:lang w:val="en-US"/>
              </w:rPr>
            </w:pPr>
            <w:r w:rsidRPr="00C352D7">
              <w:rPr>
                <w:b/>
              </w:rPr>
              <w:t>2</w:t>
            </w:r>
            <w:r w:rsidRPr="00C352D7">
              <w:rPr>
                <w:b/>
                <w:lang w:val="en-US"/>
              </w:rPr>
              <w:t>33</w:t>
            </w:r>
            <w:r w:rsidRPr="00C352D7">
              <w:rPr>
                <w:b/>
              </w:rPr>
              <w:t xml:space="preserve"> 57</w:t>
            </w:r>
            <w:r w:rsidRPr="00C352D7">
              <w:rPr>
                <w:b/>
                <w:lang w:val="en-US"/>
              </w:rPr>
              <w:t>3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МИРЯНЦИ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  <w:tcBorders>
              <w:bottom w:val="nil"/>
            </w:tcBorders>
          </w:tcPr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48444.15.1</w:t>
            </w:r>
          </w:p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48444.15.58</w:t>
            </w:r>
          </w:p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48444.18.33</w:t>
            </w:r>
          </w:p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48444.18.35</w:t>
            </w:r>
          </w:p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48444.18.37</w:t>
            </w:r>
          </w:p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48444.18.38</w:t>
            </w:r>
          </w:p>
          <w:p w:rsidR="007553D0" w:rsidRPr="00C352D7" w:rsidRDefault="007553D0" w:rsidP="002156B2">
            <w:pPr>
              <w:numPr>
                <w:ilvl w:val="0"/>
                <w:numId w:val="20"/>
              </w:numPr>
              <w:jc w:val="both"/>
            </w:pPr>
            <w:r w:rsidRPr="00C352D7">
              <w:t>48444.17.92</w:t>
            </w:r>
          </w:p>
        </w:tc>
        <w:tc>
          <w:tcPr>
            <w:tcW w:w="3397" w:type="dxa"/>
            <w:gridSpan w:val="2"/>
            <w:tcBorders>
              <w:bottom w:val="nil"/>
            </w:tcBorders>
          </w:tcPr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Чамур Тарла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Чамур Тарла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Чамур Тарла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Чамур Тарла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Мараша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  <w:tcBorders>
              <w:bottom w:val="nil"/>
            </w:tcBorders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4076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887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45968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18001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7256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93288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179 899</w:t>
            </w:r>
          </w:p>
        </w:tc>
      </w:tr>
      <w:tr w:rsidR="007553D0" w:rsidRPr="00C352D7" w:rsidTr="001C73D8">
        <w:trPr>
          <w:trHeight w:val="132"/>
        </w:trPr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Мокрище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48876.4.2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48876.18.25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48876.18.4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48876.20.1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48876.51.16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48876.52.14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48876.51.18</w:t>
            </w:r>
          </w:p>
          <w:p w:rsidR="007553D0" w:rsidRPr="00C352D7" w:rsidRDefault="007553D0" w:rsidP="002156B2">
            <w:pPr>
              <w:numPr>
                <w:ilvl w:val="0"/>
                <w:numId w:val="19"/>
              </w:numPr>
              <w:jc w:val="both"/>
            </w:pPr>
            <w:r w:rsidRPr="00C352D7">
              <w:t>48876.52.15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Черни могили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 р. Марица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 р. Марица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До р. Марица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Кавгалията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Кавгалията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Кавгалията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Кавгалията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3730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26929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8411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9211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71 981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  <w:lang w:val="en-US"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Овчеполци</w:t>
            </w:r>
          </w:p>
        </w:tc>
      </w:tr>
      <w:tr w:rsidR="007553D0" w:rsidRPr="00C352D7" w:rsidTr="00152F07">
        <w:tc>
          <w:tcPr>
            <w:tcW w:w="2552" w:type="dxa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52F07">
        <w:trPr>
          <w:trHeight w:val="70"/>
        </w:trPr>
        <w:tc>
          <w:tcPr>
            <w:tcW w:w="2552" w:type="dxa"/>
          </w:tcPr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53285.6.13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53285.7.4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53285.9.7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53285.11.4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53285.11.5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53285.13.13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53285.17.2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53285.18.8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53285.19.5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53285.19.6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53285.21.1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53285.21.3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53285.21.26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53285.21.27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53285.21.28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53285.22.43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53285.27.1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53285.27.3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53285.27.5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53285.27.6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53285.27.18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53285.28.17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53285.28.18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53285.29.86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53285.29.87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53285.31.1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53285.32.1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53285.32.2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53285.34.1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53285.32.177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53285.37.1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53285.39.1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53285.40.6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53285.40.31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53285.45.62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53285.46.89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53285.48.2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53285.49.1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53285.49.6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53285.51.32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53285.51.33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53285.51.36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53285.51.37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53285.51.48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53285.54.52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53285.58.8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53285.58.38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53285.58.39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53285.60.1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53285.61.1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53285.61.7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53285.63.47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53285.64.23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53285.64.31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53285.64.44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53285.64.46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53285.67.11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53285.67.16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53285.71.7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53285.76.46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53285.77.1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53285.78.33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53285.78.37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53285.80.2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53285.80.15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53285.80.16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53285.81.17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53285.81.18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53285.82.9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53285.83.1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53285.84.3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53285.85.1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53285.86.9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53285.87.17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53285.87.18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53285.88.5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53285.89.1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53285.89.4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53285.89.14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53285.90.13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53285.91.7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53285.95.94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53285.96.1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53285.96.154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53285.99.42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53285.102.1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53285.102.40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53285.102.42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53285.103.110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53285.105.1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53285.105.3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53285.106.1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53285.107.69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53285.106.100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53285.109.19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53285.110.26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</w:tabs>
              <w:ind w:left="284" w:firstLine="0"/>
              <w:jc w:val="both"/>
            </w:pPr>
            <w:r w:rsidRPr="00C352D7">
              <w:t>53285.110.29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53285.110.37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53285.110.71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53285.110.73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53285.111.71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53285.112.9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53285.112.19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53285.113.11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53285.113.52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53285.114.2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53285.120.1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53285.122.1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53285.123.14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53285.127.1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53285.127.22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53285.128.3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53285.129.1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53285.129.2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53285.129.66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53285.130.47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53285.131.1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53285.131.2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53285.131.18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53285.132.23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53285.132.32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53285.132.33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53285.132.37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53285.132.38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53285.133.4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53285.134.82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53285.134.89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53285.136.29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53285.137.6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53285.137.8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53285.138.7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53285.138.15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53285.138.35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53285.141.6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53285.141.13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53285.141.20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53285.141.21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53285.142.4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53285.142.9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53285.143.1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53285.143.3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53285.143.5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53285.145.18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53285.145.19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53285.146.78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53285.146.79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53285.151.1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53285.154.28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53285.154.29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53285.168.58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53285.170.2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53285.52.32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53285.52.33</w:t>
            </w:r>
          </w:p>
          <w:p w:rsidR="007553D0" w:rsidRPr="00C352D7" w:rsidRDefault="007553D0" w:rsidP="002156B2">
            <w:pPr>
              <w:numPr>
                <w:ilvl w:val="0"/>
                <w:numId w:val="18"/>
              </w:numPr>
              <w:tabs>
                <w:tab w:val="clear" w:pos="720"/>
                <w:tab w:val="num" w:pos="426"/>
                <w:tab w:val="left" w:pos="690"/>
                <w:tab w:val="left" w:pos="855"/>
                <w:tab w:val="left" w:pos="1230"/>
              </w:tabs>
              <w:ind w:left="284" w:right="-159" w:firstLine="0"/>
              <w:jc w:val="both"/>
            </w:pPr>
            <w:r w:rsidRPr="00C352D7">
              <w:t>53285.173.1</w:t>
            </w:r>
          </w:p>
          <w:p w:rsidR="007553D0" w:rsidRPr="00C352D7" w:rsidRDefault="007553D0" w:rsidP="005E1C53">
            <w:pPr>
              <w:tabs>
                <w:tab w:val="num" w:pos="426"/>
              </w:tabs>
              <w:jc w:val="both"/>
            </w:pPr>
          </w:p>
        </w:tc>
        <w:tc>
          <w:tcPr>
            <w:tcW w:w="3397" w:type="dxa"/>
            <w:gridSpan w:val="2"/>
          </w:tcPr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Черковка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Осена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Осена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Осена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Осена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Осена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Осена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Танова могила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Танова могила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Танова могила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Танова могила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Танова могила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Турски гробища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Турски гробища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Турски гробища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Турски гробища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Роглеви сливи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Роглеви сливи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Роглеви сливи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Роглеви сливи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Роглеви сливи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До гарата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До гарата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До гарата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До гарата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Песо поле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Песо поле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Кольова чешма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Мусовец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Мусовец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Мусовец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Ялъма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Ялъма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Ялъма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Ялъма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Марковски храсти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Марковски храсти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Марковски храсти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Марковски храсти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Марковски храсти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Марковски храсти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Къртела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Къртела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Къртела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Къртела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Реката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Узунджала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Копаните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Копаните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Копаните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Пиленцето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Пиленцето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Пиленцето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Маринчова върба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Маринчова върба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Маринчова върба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Маринчова върба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Маринчова върба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Стублицата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Стублицата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Стублицата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Стублицата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Стублицата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Карака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Бизчийницата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Кирезла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Кирезла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Геренчето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Кичук тепе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Кичук тепе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Кичук тепе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Кичук тепе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Кичук тепе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Геренджика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Геренджика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Козла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Белосията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Белосията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Белия камък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Белия камък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Кольова чешма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Кольова чешма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  <w:r w:rsidRPr="00C352D7">
              <w:t>Кольова чешма</w:t>
            </w: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</w:pPr>
          </w:p>
          <w:p w:rsidR="007553D0" w:rsidRPr="00C352D7" w:rsidRDefault="007553D0" w:rsidP="002156B2">
            <w:pPr>
              <w:tabs>
                <w:tab w:val="num" w:pos="426"/>
              </w:tabs>
              <w:ind w:left="284"/>
              <w:jc w:val="both"/>
              <w:rPr>
                <w:b/>
              </w:rPr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5E1C53"/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084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0477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0584</w:t>
            </w:r>
          </w:p>
          <w:p w:rsidR="007553D0" w:rsidRPr="00C352D7" w:rsidRDefault="007553D0" w:rsidP="002156B2">
            <w:pPr>
              <w:jc w:val="both"/>
            </w:pPr>
            <w:r w:rsidRPr="00C352D7">
              <w:t>0673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2801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945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14114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36559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23661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8326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3502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1212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1381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748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9619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14259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7040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3113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4139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3663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1.331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310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703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570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9289</w:t>
            </w:r>
          </w:p>
          <w:p w:rsidR="007553D0" w:rsidRPr="00C352D7" w:rsidRDefault="007553D0" w:rsidP="002156B2">
            <w:pPr>
              <w:jc w:val="both"/>
            </w:pPr>
            <w:r w:rsidRPr="00C352D7">
              <w:t>7532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7199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9197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8125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42643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6122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3423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4714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8.486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3497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494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2684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6036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930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4749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6706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2855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757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4777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3445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6241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9188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9607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4302</w:t>
            </w:r>
          </w:p>
          <w:p w:rsidR="007553D0" w:rsidRPr="00C352D7" w:rsidRDefault="007553D0" w:rsidP="002156B2">
            <w:pPr>
              <w:jc w:val="both"/>
            </w:pPr>
            <w:r w:rsidRPr="00C352D7">
              <w:t>8504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8385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37416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0507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0338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3609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  <w:lang w:val="en-US"/>
              </w:rPr>
            </w:pPr>
            <w:r w:rsidRPr="00C352D7">
              <w:rPr>
                <w:b/>
              </w:rPr>
              <w:t xml:space="preserve">642 </w:t>
            </w:r>
            <w:r w:rsidRPr="00C352D7">
              <w:rPr>
                <w:b/>
                <w:lang w:val="en-US"/>
              </w:rPr>
              <w:t>726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 „пасище, мера” и „пасище с храсти” за общо ползване в землището на с. Огняново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Начин тр. ползване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both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Площ-дка</w:t>
            </w:r>
          </w:p>
        </w:tc>
      </w:tr>
      <w:tr w:rsidR="007553D0" w:rsidRPr="00C352D7" w:rsidTr="001C73D8">
        <w:trPr>
          <w:trHeight w:val="878"/>
        </w:trPr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7"/>
              </w:numPr>
              <w:jc w:val="both"/>
            </w:pPr>
            <w:r w:rsidRPr="00C352D7">
              <w:t>700352</w:t>
            </w:r>
          </w:p>
          <w:p w:rsidR="007553D0" w:rsidRPr="00C352D7" w:rsidRDefault="007553D0" w:rsidP="002156B2">
            <w:pPr>
              <w:numPr>
                <w:ilvl w:val="0"/>
                <w:numId w:val="17"/>
              </w:numPr>
              <w:jc w:val="both"/>
            </w:pPr>
            <w:r w:rsidRPr="00C352D7">
              <w:t>700736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ДЪБА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ДЪБА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ПАСИЩЕ, МЕРА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both"/>
            </w:pPr>
            <w:r w:rsidRPr="00C352D7">
              <w:t>ІV</w:t>
            </w:r>
          </w:p>
          <w:p w:rsidR="007553D0" w:rsidRPr="00C352D7" w:rsidRDefault="007553D0" w:rsidP="002156B2">
            <w:pPr>
              <w:jc w:val="both"/>
            </w:pPr>
            <w:r w:rsidRPr="00C352D7">
              <w:t>ІV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0.901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11.700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12 601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Паталеница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55556.3.97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55556.5.25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55556.8.17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55556.9.37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55556.9.39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55556.14.18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55556.14.24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55556.15.9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55556.16.1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55556.16.16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55556.17.3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55556.18.1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55556.18.3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55556.19.9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55556.48.25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55556.48.41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55556.48.46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55556.48.47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55556.50.3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55556.53.1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55556.55.11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55556.55.24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55556.55.26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55556.56.12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55556.58.33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55556.191.1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55556.191.4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55556.263.1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55556.4.5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55556.118.8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55556.127.5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55556.139.17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55556.139.19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55556.144.4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55556.58.50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55556.177.13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55556.181.11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55556.184.1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55556.184.3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55556.210.26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55556.252.1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55556.256.2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55556.270.4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55556.256.3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55556.48.3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55556.51.36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55556.51.48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55556.127.1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55556.201.2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55556.209.7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55556.209.8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55556.209.10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55556.178.4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55556.191.3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55556.191.15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55556.195.10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55556.225.1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55556.225.4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55556.225.6</w:t>
            </w:r>
          </w:p>
          <w:p w:rsidR="007553D0" w:rsidRPr="00C352D7" w:rsidRDefault="007553D0" w:rsidP="002156B2">
            <w:pPr>
              <w:numPr>
                <w:ilvl w:val="0"/>
                <w:numId w:val="16"/>
              </w:numPr>
              <w:jc w:val="both"/>
            </w:pPr>
            <w:r w:rsidRPr="00C352D7">
              <w:t>55556.273.7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Челвен дол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Балдала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Балдала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Балдала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Спасова черква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Чарковета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Дърмата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Дърмата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Дърмата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Дърмата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Дългата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Дългата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Манастирска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Манастирска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Дългата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Песо поле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Голак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Стайков мост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Стайков мост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Дърмата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Дълга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Каменец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Дълбокия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Бандала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Въпето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Голак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Саденето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Черниче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Каменец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Манастирска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Манастирска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Саденето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Говедарски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Говедарски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Говедарски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Бандала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320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031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5943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2071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588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5996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8832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9770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20395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13642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15392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9758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4411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10795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187 472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Пищигово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56561.32.99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56561.200.98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56561.22.58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56561.23.1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56561.23.10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56561.23.11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56561.23.37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56561.23.38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56561.31.33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56561.32.4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56561.32.37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56561.32.47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56561.190.63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56561.32.55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56561.32.56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56561.32.71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56561.40.86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56561.110.24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56561.110.25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56561.110.29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56561.110.55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56561.120.5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56561.150.105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56561.150.104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56561.150.49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56561.175.1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56561.175.20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56561.175.47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56561.176.9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56561.190.45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56561.190.46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56561.200.96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56561.200.97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56561.200.99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56561200.100.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56561.200.118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56561.210.1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56561.210.20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56561.210.23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56561.220.85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56561.210.111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56561.240.1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56561.240.2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56561.280.130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56561.200.191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56561.240.68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56561.240.69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56561.180.33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56561.270.100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56561.270.101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56561.270.22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56561.270.36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56561.270.64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56561.280.2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56561.280.55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56561.280.64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56561.280.69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56561.280.77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56561.280.78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56561.292.136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56561.270.98</w:t>
            </w:r>
          </w:p>
          <w:p w:rsidR="007553D0" w:rsidRPr="00C352D7" w:rsidRDefault="007553D0" w:rsidP="002156B2">
            <w:pPr>
              <w:numPr>
                <w:ilvl w:val="0"/>
                <w:numId w:val="15"/>
              </w:numPr>
              <w:jc w:val="both"/>
            </w:pPr>
            <w:r w:rsidRPr="00C352D7">
              <w:t>56561.280.76</w:t>
            </w:r>
          </w:p>
          <w:p w:rsidR="007553D0" w:rsidRPr="00C352D7" w:rsidRDefault="007553D0" w:rsidP="002156B2">
            <w:pPr>
              <w:ind w:left="720"/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Гърбеша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Димов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Маврога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Маврога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Маврога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Калъчеви драки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Калъчеви драки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Махмудица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Коруджа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Коруджа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Коруджа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Коруджа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Среден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Среден път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Учкорлийца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Гешачката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Гешачката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Гешачката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Гешачката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Гешачката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Машев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Машев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Машев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Машев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Машев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Машев кладенец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Гигова черника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Гигова черника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Гигова черника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Газиевица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Газиевица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Газиевица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Толумица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Гигова черника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Потока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3131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5843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1629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7728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11750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5082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10254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17990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12282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9557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11378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14409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5104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7896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6886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30797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8531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6751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6249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711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25116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4840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1093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5819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5911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5015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10917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21127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16490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752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6843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3084</w:t>
            </w:r>
          </w:p>
          <w:p w:rsidR="007553D0" w:rsidRPr="00C352D7" w:rsidRDefault="007553D0" w:rsidP="002156B2">
            <w:pPr>
              <w:jc w:val="both"/>
            </w:pPr>
            <w:r w:rsidRPr="00C352D7">
              <w:t>6360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8050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10323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10092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8077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12.517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415 745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в землището на с. Росен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63032.51.1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63032.53.2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63032.144.8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63032.401.36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63032.405.51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63032.421.5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63032.423.1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63032.429.1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63032.42.12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63032.42.13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63032.52.46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63032.459.1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63032.462.1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63032.59.30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63032.114.1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63032.162.1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63032.80.4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63032.80.7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63032.144.6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63032.457.1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63032.452.1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63032.456.1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63032.86.4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63032.2.1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63032.153.2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63032.28.8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63032.44.8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63032.96.1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63032.97.27</w:t>
            </w:r>
          </w:p>
          <w:p w:rsidR="007553D0" w:rsidRPr="00C352D7" w:rsidRDefault="007553D0" w:rsidP="002156B2">
            <w:pPr>
              <w:numPr>
                <w:ilvl w:val="0"/>
                <w:numId w:val="14"/>
              </w:numPr>
              <w:jc w:val="both"/>
            </w:pPr>
            <w:r w:rsidRPr="00C352D7">
              <w:t>63032.51.1</w:t>
            </w:r>
          </w:p>
          <w:p w:rsidR="007553D0" w:rsidRPr="00C352D7" w:rsidRDefault="007553D0" w:rsidP="002156B2">
            <w:pPr>
              <w:ind w:left="720"/>
              <w:jc w:val="both"/>
            </w:pPr>
          </w:p>
          <w:p w:rsidR="007553D0" w:rsidRPr="00C352D7" w:rsidRDefault="007553D0" w:rsidP="002156B2">
            <w:pPr>
              <w:ind w:left="720"/>
              <w:jc w:val="both"/>
            </w:pPr>
          </w:p>
          <w:p w:rsidR="007553D0" w:rsidRPr="00C352D7" w:rsidRDefault="007553D0" w:rsidP="002156B2">
            <w:pPr>
              <w:ind w:left="720"/>
              <w:jc w:val="both"/>
            </w:pPr>
          </w:p>
          <w:p w:rsidR="007553D0" w:rsidRPr="00C352D7" w:rsidRDefault="007553D0" w:rsidP="002156B2">
            <w:pPr>
              <w:ind w:left="720"/>
              <w:jc w:val="both"/>
            </w:pPr>
          </w:p>
          <w:p w:rsidR="007553D0" w:rsidRPr="00C352D7" w:rsidRDefault="007553D0" w:rsidP="002156B2">
            <w:pPr>
              <w:ind w:left="720"/>
              <w:jc w:val="both"/>
              <w:rPr>
                <w:lang w:val="en-US"/>
              </w:rPr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СТАРИ ЛОЗЯ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СТАРИ ЛОЗЯ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ГРЕДАТА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Горни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Павльовица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Каваците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Пановски бряг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Караманец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Делиасаница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Делиасаница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Стари лозя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Дизлюка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Кайряка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Червенака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Коджаалам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Гредата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ЧЕРВЕНАКА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ЧЕРВЕНАКА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ГРЕДАТА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ЧЕРВЕНАКА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КОЛНУКА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БОЖА ЧЕРКВА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СТАРИ ЛОЗЯ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ГЪЗЕРА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ГРЕДАТА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ЧЕРВЕНАКА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КОЛНУКА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ЗАД ЛОЗЯТА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ЗАД ЛОЗЯТА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СТАРИ ЛОЗЯ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9 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4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5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4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   9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18079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29201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7392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502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9062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33928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7913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14443</w:t>
            </w:r>
          </w:p>
          <w:p w:rsidR="007553D0" w:rsidRPr="00C352D7" w:rsidRDefault="007553D0" w:rsidP="002156B2">
            <w:pPr>
              <w:jc w:val="both"/>
            </w:pPr>
            <w:r w:rsidRPr="00C352D7">
              <w:t>8719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944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72357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22354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21901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26076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16521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79845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3971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1063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18079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442 342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Сарая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65437.91.89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65437.20.3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65437.91.113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65437.20.19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65437.69.116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65437.69.120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65437.91.114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65437.90.90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65437.19.3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65437.34.6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65437.48.41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65437.48.42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65437.59.29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65437.59.35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65437.59.36</w:t>
            </w:r>
          </w:p>
          <w:p w:rsidR="007553D0" w:rsidRPr="00C352D7" w:rsidRDefault="007553D0" w:rsidP="002156B2">
            <w:pPr>
              <w:numPr>
                <w:ilvl w:val="0"/>
                <w:numId w:val="13"/>
              </w:numPr>
              <w:jc w:val="both"/>
            </w:pPr>
            <w:r w:rsidRPr="00C352D7">
              <w:t>65437.59.39</w:t>
            </w:r>
          </w:p>
          <w:p w:rsidR="007553D0" w:rsidRPr="00C352D7" w:rsidRDefault="007553D0" w:rsidP="002156B2">
            <w:pPr>
              <w:ind w:left="720"/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Гъстака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Гъстака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Кърски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Кърски ливади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Пътеките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Гъстака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Каратопрак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Бозалъка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Фондовете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Фондовете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Фондовете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Фондовете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15262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1441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11821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11521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446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7035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68 187</w:t>
            </w:r>
          </w:p>
        </w:tc>
      </w:tr>
      <w:tr w:rsidR="007553D0" w:rsidRPr="00C352D7" w:rsidTr="00152F07">
        <w:trPr>
          <w:gridAfter w:val="6"/>
          <w:wAfter w:w="8783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52F07">
        <w:trPr>
          <w:gridAfter w:val="6"/>
          <w:wAfter w:w="8783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52F07">
        <w:trPr>
          <w:gridAfter w:val="6"/>
          <w:wAfter w:w="8783" w:type="dxa"/>
          <w:trHeight w:val="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Сбор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both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rPr>
          <w:trHeight w:val="2402"/>
        </w:trPr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65468.3.51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65468.178.19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65468.131.10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65468.132.19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65468.133.46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65468.135.23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65468.135.29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65468.135.34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65468.135.36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65468.135.37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65468.135.38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65468.135.39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65468.135.40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65468.135.41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65468.135.42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65468.23.1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65468.28.12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65468.34.8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65468.35.26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65468.36.9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65468.37.13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65468.37.14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65468.38.13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65468.39.1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65468.39.26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65468.34.11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65468.43.31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65468.56.2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65468.56.3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65468.59.3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65468.66.15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65468.68.20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65468.68.21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65468.72.19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65468.73.24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65468.74.4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65468.74.5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65468.75.3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65468.76.35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65468.75.19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65468.75.20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65468.77.5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65468.82.21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65468.82.30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65468.83.1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65468.83.20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65468.83.21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65468.83.23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65468.83.24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65468.85.9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65468.85.2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65468.85.3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65468.93.1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65468.94.27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65468.104.1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65468.111.3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65468.111.5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65468.116.8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65468.151.12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65468.155.1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65468.155.2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65468.155.3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65468.155.4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65468.155.5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65468.157.2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65468.162.28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65468.108.7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65468.108.6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 xml:space="preserve"> 65468.75.17</w:t>
            </w:r>
          </w:p>
          <w:p w:rsidR="007553D0" w:rsidRPr="00C352D7" w:rsidRDefault="007553D0" w:rsidP="002156B2">
            <w:pPr>
              <w:numPr>
                <w:ilvl w:val="0"/>
                <w:numId w:val="12"/>
              </w:numPr>
              <w:jc w:val="both"/>
            </w:pPr>
            <w:r w:rsidRPr="00C352D7">
              <w:t>65468.23.1</w:t>
            </w: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Айкъна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Шилев гичит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Еминово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Безчийница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Келника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Немски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Баталите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Чатърлъка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Чатърлъка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Кел тепе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Юруков бряст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 гьол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Кара гьол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Голяма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Голяма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Голяма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Голяма поляна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Ненчов гроб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Ненчов гроб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Ненчов гроб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Ненчов гроб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Луда Яна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Шопови чукари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Шопови чукари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Аджийски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Аджийски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Аджийски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Аджийски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Аджийски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Аджелийски ниви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Селското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Селското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Гюмето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Гюмето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Еленка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Сакарджа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Сакарджа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Еленка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Къръма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Телки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Телки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Телки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Телки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Телки дере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Узунов алчак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Илифтарла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САКАРДЖА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САКАРДЖА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НЕНЧОВ ГРОБ</w:t>
            </w:r>
          </w:p>
          <w:p w:rsidR="007553D0" w:rsidRPr="00C352D7" w:rsidRDefault="007553D0" w:rsidP="002156B2">
            <w:pPr>
              <w:jc w:val="both"/>
            </w:pPr>
            <w:r w:rsidRPr="00C352D7">
              <w:t>ЕМИНОВО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2378</w:t>
            </w:r>
          </w:p>
          <w:p w:rsidR="007553D0" w:rsidRPr="00C352D7" w:rsidRDefault="007553D0" w:rsidP="002156B2">
            <w:pPr>
              <w:jc w:val="both"/>
            </w:pPr>
            <w:r w:rsidRPr="00C352D7">
              <w:t>8583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2455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459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76757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22447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1274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26188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3499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3092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2620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5491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17375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7992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2792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16557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21303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7544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2996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5059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2917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3253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20879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2238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10867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11423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12106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4071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4678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31216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11903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10573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10248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20740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4268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8019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14506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21150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36353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5027</w:t>
            </w:r>
          </w:p>
          <w:p w:rsidR="007553D0" w:rsidRPr="00C352D7" w:rsidRDefault="007553D0" w:rsidP="002156B2">
            <w:pPr>
              <w:jc w:val="both"/>
            </w:pPr>
            <w:r w:rsidRPr="00C352D7">
              <w:t>75922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96873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53245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76757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855 755</w:t>
            </w: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</w:tr>
      <w:tr w:rsidR="007553D0" w:rsidRPr="00C352D7" w:rsidTr="001C73D8">
        <w:trPr>
          <w:trHeight w:val="2172"/>
        </w:trPr>
        <w:tc>
          <w:tcPr>
            <w:tcW w:w="9634" w:type="dxa"/>
            <w:gridSpan w:val="6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tabs>
                <w:tab w:val="left" w:pos="1395"/>
              </w:tabs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rPr>
          <w:trHeight w:val="411"/>
        </w:trPr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Синитово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both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rPr>
          <w:trHeight w:val="70"/>
        </w:trPr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66559.20.34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66559.1.36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66559.4.47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66559.6.134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66559.6.170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66559.7.36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66559.7.37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66559.13.6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66559.14.21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66559.14.22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66559.14.27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66559.14.35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66559.14.45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66559.16.8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66559.16.9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66559.16.10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66559.16.11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66559.16.28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66559.16.55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66559.25.21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66559.27.1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66559.28.30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66559.31.31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66559.31.32</w:t>
            </w:r>
          </w:p>
          <w:p w:rsidR="007553D0" w:rsidRPr="00C352D7" w:rsidRDefault="007553D0" w:rsidP="002156B2">
            <w:pPr>
              <w:numPr>
                <w:ilvl w:val="0"/>
                <w:numId w:val="35"/>
              </w:numPr>
              <w:jc w:val="both"/>
            </w:pPr>
            <w:r w:rsidRPr="00C352D7">
              <w:t>66559.43.63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Кулата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Маждрата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Малка арка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Ламбурките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Ламбурките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Сиклюка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Сиклюка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Високия бряг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 xml:space="preserve">Среща 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Среща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2781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594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1193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670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37761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6357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16325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6445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7038</w:t>
            </w:r>
          </w:p>
          <w:p w:rsidR="007553D0" w:rsidRPr="00C352D7" w:rsidRDefault="007553D0" w:rsidP="002156B2">
            <w:pPr>
              <w:jc w:val="both"/>
            </w:pPr>
            <w:r w:rsidRPr="00C352D7">
              <w:t>849</w:t>
            </w:r>
          </w:p>
          <w:p w:rsidR="007553D0" w:rsidRPr="00C352D7" w:rsidRDefault="007553D0" w:rsidP="002156B2">
            <w:pPr>
              <w:jc w:val="both"/>
            </w:pPr>
            <w:r w:rsidRPr="00C352D7">
              <w:t>5344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14787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1107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1989</w:t>
            </w:r>
          </w:p>
          <w:p w:rsidR="007553D0" w:rsidRPr="00C352D7" w:rsidRDefault="007553D0" w:rsidP="002156B2">
            <w:pPr>
              <w:jc w:val="both"/>
            </w:pPr>
            <w:r w:rsidRPr="00C352D7">
              <w:t>2440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7880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18166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3587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150303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Тополи дол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both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72713.1.6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72713.1.13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72713.1.14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72713.3.4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72713.8.18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72713.13.12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72713.13.13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72713.14.12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72713.16.51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72713.18.8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72713.19.13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72713.23.13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72713.33.3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72713.34.35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72713.34.37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72713.35.34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72713.35.37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72713.36.5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72713.39.5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72713.39.7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72713.39.8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72713.39.9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72713.40.8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72713.41.21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72713.41.22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72713.42.20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72713.42.21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72713.43.17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72713.44.3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72713.44.5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72713.45.7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72713.45.8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72713.47.14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72713.51.3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72713.60.40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72713.61.1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72713.61.4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72713.62.1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72713.62.2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72713.62.3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72713.63.1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72713.63.2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72713.64.1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72713.33.2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72713.14.11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72713.11.13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72713.22.48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72713.19.16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72713.18.7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72713.15.17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72713.24.4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72713.25.27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72713.25.28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72713.27.9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72713.28.13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72713.29.18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72713.48.23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72713.56.12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72713.27.11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72713.27.10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72713.24.5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72713.28.11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72713.28.12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72713.26.7</w:t>
            </w:r>
          </w:p>
          <w:p w:rsidR="007553D0" w:rsidRPr="00C352D7" w:rsidRDefault="007553D0" w:rsidP="002156B2">
            <w:pPr>
              <w:numPr>
                <w:ilvl w:val="0"/>
                <w:numId w:val="11"/>
              </w:numPr>
              <w:jc w:val="both"/>
            </w:pPr>
            <w:r w:rsidRPr="00C352D7">
              <w:t>72713.25.26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Динкина гора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Динкина гора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Динкина гора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Кабайк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Керемедчийница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Съръгрек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Съръгрек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Бехчийско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Копаните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Гергьовица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Китлюците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Кичук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Белосията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Белосията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Герена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Тюлийски дъбе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Под селото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Бехчийско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Бехчийско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Бехчийско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Бехчийско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Копаните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Копаните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Гергьовица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Гергьовица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Юрта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Храстите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Зад корията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Поляната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Узунджала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Узунджала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Храстите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Храстите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Храстите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Кичук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Кичук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Съръгрек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Кичук кория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Бехчийско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Кунчова могила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Юрта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Китлюците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Гергьовица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Беглика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Ракиено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Бюка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Бюка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Пъдпъдъшка слива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Бели места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Умата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Ракиено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Ракиено кладенче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Въртопа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Орешака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3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10</w:t>
            </w:r>
          </w:p>
          <w:p w:rsidR="007553D0" w:rsidRPr="00C352D7" w:rsidRDefault="007553D0" w:rsidP="002156B2">
            <w:pPr>
              <w:jc w:val="center"/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2975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39691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528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2337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0964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18748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16461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2160</w:t>
            </w:r>
          </w:p>
          <w:p w:rsidR="007553D0" w:rsidRPr="00C352D7" w:rsidRDefault="007553D0" w:rsidP="002156B2">
            <w:pPr>
              <w:jc w:val="both"/>
            </w:pPr>
            <w:r w:rsidRPr="00C352D7">
              <w:t>9700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31644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3399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1719</w:t>
            </w:r>
          </w:p>
          <w:p w:rsidR="007553D0" w:rsidRPr="00C352D7" w:rsidRDefault="007553D0" w:rsidP="002156B2">
            <w:pPr>
              <w:jc w:val="both"/>
            </w:pPr>
            <w:r w:rsidRPr="00C352D7">
              <w:t>482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1377</w:t>
            </w:r>
          </w:p>
          <w:p w:rsidR="007553D0" w:rsidRPr="00C352D7" w:rsidRDefault="007553D0" w:rsidP="002156B2">
            <w:pPr>
              <w:jc w:val="both"/>
            </w:pPr>
            <w:r w:rsidRPr="00C352D7">
              <w:t>872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1132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2312</w:t>
            </w:r>
          </w:p>
          <w:p w:rsidR="007553D0" w:rsidRPr="00C352D7" w:rsidRDefault="007553D0" w:rsidP="002156B2">
            <w:pPr>
              <w:jc w:val="both"/>
            </w:pPr>
            <w:r w:rsidRPr="00C352D7">
              <w:t>550</w:t>
            </w:r>
          </w:p>
          <w:p w:rsidR="007553D0" w:rsidRPr="00C352D7" w:rsidRDefault="007553D0" w:rsidP="002156B2">
            <w:pPr>
              <w:jc w:val="both"/>
            </w:pPr>
            <w:r w:rsidRPr="00C352D7">
              <w:t>948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10675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5861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352</w:t>
            </w:r>
          </w:p>
          <w:p w:rsidR="007553D0" w:rsidRPr="00C352D7" w:rsidRDefault="007553D0" w:rsidP="002156B2">
            <w:pPr>
              <w:jc w:val="both"/>
            </w:pPr>
            <w:r w:rsidRPr="00C352D7">
              <w:t>9490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5145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4066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1535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1565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5142</w:t>
            </w:r>
          </w:p>
          <w:p w:rsidR="007553D0" w:rsidRPr="00C352D7" w:rsidRDefault="007553D0" w:rsidP="002156B2">
            <w:pPr>
              <w:jc w:val="both"/>
            </w:pPr>
            <w:r w:rsidRPr="00C352D7">
              <w:t>7615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116763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13048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9887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12193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14326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5786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6475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12006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17705</w:t>
            </w:r>
          </w:p>
          <w:p w:rsidR="007553D0" w:rsidRPr="00C352D7" w:rsidRDefault="007553D0" w:rsidP="002156B2">
            <w:pPr>
              <w:jc w:val="both"/>
            </w:pPr>
            <w:r w:rsidRPr="00C352D7">
              <w:t>9881</w:t>
            </w:r>
          </w:p>
          <w:p w:rsidR="007553D0" w:rsidRPr="00C352D7" w:rsidRDefault="007553D0" w:rsidP="002156B2">
            <w:pPr>
              <w:jc w:val="both"/>
            </w:pPr>
            <w:r w:rsidRPr="00C352D7">
              <w:t>6872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3944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10525</w:t>
            </w:r>
          </w:p>
          <w:p w:rsidR="007553D0" w:rsidRPr="00C352D7" w:rsidRDefault="007553D0" w:rsidP="002156B2">
            <w:pPr>
              <w:jc w:val="both"/>
            </w:pPr>
            <w:r w:rsidRPr="00C352D7">
              <w:t>4401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9718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20736</w:t>
            </w:r>
          </w:p>
          <w:p w:rsidR="007553D0" w:rsidRPr="00C352D7" w:rsidRDefault="007553D0" w:rsidP="002156B2">
            <w:pPr>
              <w:jc w:val="both"/>
            </w:pPr>
            <w:r w:rsidRPr="00C352D7">
              <w:t>21602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2501</w:t>
            </w:r>
          </w:p>
          <w:p w:rsidR="007553D0" w:rsidRPr="00C352D7" w:rsidRDefault="007553D0" w:rsidP="002156B2">
            <w:pPr>
              <w:jc w:val="both"/>
            </w:pPr>
            <w:r w:rsidRPr="00C352D7">
              <w:t>0922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4095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1772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1354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1533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1451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557 300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Хаджиево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77061.226.3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77061.210.3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77061.187.24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77061.187.26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77061.225.1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77061.225.2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77061.225.3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77061.225.4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77061.225.5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77061.225.6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77061.225.7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77061.180.46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77061.227.2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77061.187.32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77061.187.103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77061.187.101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77061.228.13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77061.206.20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77061.204.19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77061.214.1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77061.214.7</w:t>
            </w:r>
          </w:p>
          <w:p w:rsidR="007553D0" w:rsidRPr="00C352D7" w:rsidRDefault="007553D0" w:rsidP="002156B2">
            <w:pPr>
              <w:numPr>
                <w:ilvl w:val="0"/>
                <w:numId w:val="10"/>
              </w:numPr>
              <w:jc w:val="both"/>
            </w:pPr>
            <w:r w:rsidRPr="00C352D7">
              <w:t>77061.223.2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Алчака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Малък кутел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Дълбокото пере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Комсалето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Възстановими граници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малък кутел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малък кутел</w:t>
            </w:r>
          </w:p>
          <w:p w:rsidR="007553D0" w:rsidRPr="00C352D7" w:rsidRDefault="007553D0" w:rsidP="002156B2">
            <w:pPr>
              <w:jc w:val="both"/>
            </w:pPr>
            <w:r w:rsidRPr="00C352D7">
              <w:t>извора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извора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Башлъка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6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9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8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4</w:t>
            </w:r>
          </w:p>
          <w:p w:rsidR="007553D0" w:rsidRPr="00C352D7" w:rsidRDefault="007553D0" w:rsidP="002156B2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5622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2395</w:t>
            </w:r>
          </w:p>
          <w:p w:rsidR="007553D0" w:rsidRPr="00C352D7" w:rsidRDefault="007553D0" w:rsidP="002156B2">
            <w:pPr>
              <w:jc w:val="both"/>
            </w:pPr>
            <w:r w:rsidRPr="00C352D7">
              <w:t>3169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1127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1457</w:t>
            </w:r>
          </w:p>
          <w:p w:rsidR="007553D0" w:rsidRPr="00C352D7" w:rsidRDefault="007553D0" w:rsidP="002156B2">
            <w:pPr>
              <w:jc w:val="both"/>
            </w:pPr>
            <w:r w:rsidRPr="00C352D7">
              <w:t>384</w:t>
            </w:r>
          </w:p>
          <w:p w:rsidR="007553D0" w:rsidRPr="00C352D7" w:rsidRDefault="007553D0" w:rsidP="002156B2">
            <w:pPr>
              <w:jc w:val="both"/>
            </w:pPr>
            <w:r w:rsidRPr="00C352D7">
              <w:t>726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1161</w:t>
            </w:r>
          </w:p>
          <w:p w:rsidR="007553D0" w:rsidRPr="00C352D7" w:rsidRDefault="007553D0" w:rsidP="002156B2">
            <w:pPr>
              <w:jc w:val="both"/>
            </w:pPr>
            <w:r w:rsidRPr="00C352D7">
              <w:t>346</w:t>
            </w:r>
          </w:p>
          <w:p w:rsidR="007553D0" w:rsidRPr="00C352D7" w:rsidRDefault="007553D0" w:rsidP="002156B2">
            <w:pPr>
              <w:jc w:val="both"/>
            </w:pPr>
            <w:r w:rsidRPr="00C352D7">
              <w:t>476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123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2383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1014</w:t>
            </w:r>
          </w:p>
          <w:p w:rsidR="007553D0" w:rsidRPr="00C352D7" w:rsidRDefault="007553D0" w:rsidP="002156B2">
            <w:pPr>
              <w:jc w:val="both"/>
            </w:pPr>
            <w:r w:rsidRPr="00C352D7">
              <w:t>1088</w:t>
            </w:r>
          </w:p>
          <w:p w:rsidR="007553D0" w:rsidRPr="00C352D7" w:rsidRDefault="007553D0" w:rsidP="002156B2">
            <w:pPr>
              <w:jc w:val="both"/>
            </w:pPr>
            <w:r w:rsidRPr="00C352D7">
              <w:t>751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440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1390</w:t>
            </w:r>
          </w:p>
          <w:p w:rsidR="007553D0" w:rsidRPr="00C352D7" w:rsidRDefault="007553D0" w:rsidP="002156B2">
            <w:pPr>
              <w:jc w:val="both"/>
            </w:pPr>
            <w:r w:rsidRPr="00C352D7">
              <w:t>897</w:t>
            </w:r>
          </w:p>
          <w:p w:rsidR="007553D0" w:rsidRPr="00C352D7" w:rsidRDefault="007553D0" w:rsidP="002156B2">
            <w:pPr>
              <w:jc w:val="both"/>
            </w:pPr>
            <w:r w:rsidRPr="00C352D7">
              <w:t>998</w:t>
            </w:r>
          </w:p>
          <w:p w:rsidR="007553D0" w:rsidRPr="00C352D7" w:rsidRDefault="007553D0" w:rsidP="002156B2">
            <w:pPr>
              <w:jc w:val="both"/>
            </w:pPr>
            <w:r w:rsidRPr="00C352D7">
              <w:t>3656</w:t>
            </w:r>
          </w:p>
          <w:p w:rsidR="007553D0" w:rsidRPr="00C352D7" w:rsidRDefault="007553D0" w:rsidP="002156B2">
            <w:pPr>
              <w:jc w:val="both"/>
            </w:pPr>
            <w:r w:rsidRPr="00C352D7">
              <w:t>1921</w:t>
            </w:r>
          </w:p>
          <w:p w:rsidR="007553D0" w:rsidRPr="00C352D7" w:rsidRDefault="007553D0" w:rsidP="002156B2">
            <w:pPr>
              <w:jc w:val="both"/>
            </w:pPr>
            <w:r w:rsidRPr="00C352D7">
              <w:t>863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32 387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  <w:tr w:rsidR="007553D0" w:rsidRPr="00C352D7" w:rsidTr="001C73D8">
        <w:tc>
          <w:tcPr>
            <w:tcW w:w="11335" w:type="dxa"/>
            <w:gridSpan w:val="7"/>
          </w:tcPr>
          <w:p w:rsidR="007553D0" w:rsidRPr="00C352D7" w:rsidRDefault="007553D0" w:rsidP="002156B2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в землището на с. Цар Асен</w:t>
            </w:r>
          </w:p>
        </w:tc>
      </w:tr>
      <w:tr w:rsidR="007553D0" w:rsidRPr="00C352D7" w:rsidTr="001C73D8">
        <w:tc>
          <w:tcPr>
            <w:tcW w:w="3114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ПИ №</w:t>
            </w: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center"/>
            </w:pPr>
            <w:r w:rsidRPr="00C352D7">
              <w:t>Местност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НТП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Кат.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C73D8">
        <w:trPr>
          <w:trHeight w:val="90"/>
        </w:trPr>
        <w:tc>
          <w:tcPr>
            <w:tcW w:w="3114" w:type="dxa"/>
            <w:gridSpan w:val="2"/>
          </w:tcPr>
          <w:p w:rsidR="007553D0" w:rsidRPr="00C352D7" w:rsidRDefault="007553D0" w:rsidP="002156B2">
            <w:pPr>
              <w:numPr>
                <w:ilvl w:val="0"/>
                <w:numId w:val="9"/>
              </w:numPr>
              <w:jc w:val="both"/>
            </w:pPr>
            <w:r w:rsidRPr="00C352D7">
              <w:t>78056.13.75</w:t>
            </w:r>
          </w:p>
          <w:p w:rsidR="007553D0" w:rsidRPr="00C352D7" w:rsidRDefault="007553D0" w:rsidP="002156B2">
            <w:pPr>
              <w:numPr>
                <w:ilvl w:val="0"/>
                <w:numId w:val="9"/>
              </w:numPr>
              <w:jc w:val="both"/>
            </w:pPr>
            <w:r w:rsidRPr="00C352D7">
              <w:t>78056.16.125</w:t>
            </w:r>
          </w:p>
          <w:p w:rsidR="007553D0" w:rsidRPr="00C352D7" w:rsidRDefault="007553D0" w:rsidP="002156B2">
            <w:pPr>
              <w:numPr>
                <w:ilvl w:val="0"/>
                <w:numId w:val="9"/>
              </w:numPr>
              <w:jc w:val="both"/>
            </w:pPr>
            <w:r w:rsidRPr="00C352D7">
              <w:t>78056.18.22</w:t>
            </w:r>
          </w:p>
          <w:p w:rsidR="007553D0" w:rsidRPr="00C352D7" w:rsidRDefault="007553D0" w:rsidP="002156B2">
            <w:pPr>
              <w:numPr>
                <w:ilvl w:val="0"/>
                <w:numId w:val="9"/>
              </w:numPr>
              <w:jc w:val="both"/>
            </w:pPr>
            <w:r w:rsidRPr="00C352D7">
              <w:t>78056.26.27</w:t>
            </w:r>
          </w:p>
          <w:p w:rsidR="007553D0" w:rsidRPr="00C352D7" w:rsidRDefault="007553D0" w:rsidP="002156B2">
            <w:pPr>
              <w:numPr>
                <w:ilvl w:val="0"/>
                <w:numId w:val="9"/>
              </w:numPr>
              <w:jc w:val="both"/>
            </w:pPr>
            <w:r w:rsidRPr="00C352D7">
              <w:t>78056.27.88</w:t>
            </w:r>
          </w:p>
          <w:p w:rsidR="007553D0" w:rsidRPr="00C352D7" w:rsidRDefault="007553D0" w:rsidP="002156B2">
            <w:pPr>
              <w:numPr>
                <w:ilvl w:val="0"/>
                <w:numId w:val="9"/>
              </w:numPr>
              <w:jc w:val="both"/>
            </w:pPr>
            <w:r w:rsidRPr="00C352D7">
              <w:t>78056.27.90</w:t>
            </w:r>
          </w:p>
          <w:p w:rsidR="007553D0" w:rsidRPr="00C352D7" w:rsidRDefault="007553D0" w:rsidP="002156B2">
            <w:pPr>
              <w:ind w:left="360"/>
              <w:jc w:val="both"/>
            </w:pPr>
          </w:p>
        </w:tc>
        <w:tc>
          <w:tcPr>
            <w:tcW w:w="2835" w:type="dxa"/>
          </w:tcPr>
          <w:p w:rsidR="007553D0" w:rsidRPr="00C352D7" w:rsidRDefault="007553D0" w:rsidP="002156B2">
            <w:pPr>
              <w:jc w:val="both"/>
            </w:pPr>
            <w:r w:rsidRPr="00C352D7">
              <w:t>Чакъла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Ескибалъка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Чорклен</w:t>
            </w:r>
          </w:p>
          <w:p w:rsidR="007553D0" w:rsidRPr="00C352D7" w:rsidRDefault="007553D0" w:rsidP="002156B2">
            <w:pPr>
              <w:jc w:val="both"/>
            </w:pPr>
            <w:r w:rsidRPr="00C352D7">
              <w:t>Азмака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  <w:p w:rsidR="007553D0" w:rsidRPr="00C352D7" w:rsidRDefault="007553D0" w:rsidP="002156B2">
            <w:pPr>
              <w:jc w:val="both"/>
            </w:pPr>
            <w:r w:rsidRPr="00C352D7">
              <w:t>Казлача</w:t>
            </w:r>
          </w:p>
        </w:tc>
        <w:tc>
          <w:tcPr>
            <w:tcW w:w="2551" w:type="dxa"/>
            <w:gridSpan w:val="2"/>
          </w:tcPr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Пасище</w:t>
            </w:r>
          </w:p>
        </w:tc>
        <w:tc>
          <w:tcPr>
            <w:tcW w:w="1134" w:type="dxa"/>
          </w:tcPr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7</w:t>
            </w:r>
          </w:p>
          <w:p w:rsidR="007553D0" w:rsidRPr="00C352D7" w:rsidRDefault="007553D0" w:rsidP="002156B2">
            <w:pPr>
              <w:jc w:val="center"/>
            </w:pPr>
            <w:r w:rsidRPr="00C352D7">
              <w:t>5</w:t>
            </w:r>
          </w:p>
        </w:tc>
        <w:tc>
          <w:tcPr>
            <w:tcW w:w="1701" w:type="dxa"/>
          </w:tcPr>
          <w:p w:rsidR="007553D0" w:rsidRPr="00C352D7" w:rsidRDefault="007553D0" w:rsidP="002156B2">
            <w:pPr>
              <w:jc w:val="both"/>
            </w:pPr>
            <w:r w:rsidRPr="00C352D7">
              <w:t>1230</w:t>
            </w:r>
          </w:p>
          <w:p w:rsidR="007553D0" w:rsidRPr="00C352D7" w:rsidRDefault="007553D0" w:rsidP="002156B2">
            <w:pPr>
              <w:jc w:val="both"/>
            </w:pPr>
            <w:r w:rsidRPr="00C352D7">
              <w:t>1431</w:t>
            </w:r>
          </w:p>
          <w:p w:rsidR="007553D0" w:rsidRPr="00C352D7" w:rsidRDefault="007553D0" w:rsidP="002156B2">
            <w:pPr>
              <w:jc w:val="both"/>
            </w:pPr>
            <w:r w:rsidRPr="00C352D7">
              <w:t>4173</w:t>
            </w:r>
          </w:p>
          <w:p w:rsidR="007553D0" w:rsidRPr="00C352D7" w:rsidRDefault="007553D0" w:rsidP="002156B2">
            <w:pPr>
              <w:jc w:val="both"/>
            </w:pPr>
            <w:r w:rsidRPr="00C352D7">
              <w:t>2016</w:t>
            </w:r>
          </w:p>
          <w:p w:rsidR="007553D0" w:rsidRPr="00C352D7" w:rsidRDefault="007553D0" w:rsidP="002156B2">
            <w:pPr>
              <w:jc w:val="both"/>
            </w:pPr>
            <w:r w:rsidRPr="00C352D7">
              <w:t>6964</w:t>
            </w:r>
          </w:p>
          <w:p w:rsidR="007553D0" w:rsidRPr="00C352D7" w:rsidRDefault="007553D0" w:rsidP="002156B2">
            <w:pPr>
              <w:jc w:val="both"/>
            </w:pPr>
            <w:r w:rsidRPr="00C352D7">
              <w:t>3243</w:t>
            </w:r>
          </w:p>
          <w:p w:rsidR="007553D0" w:rsidRPr="00C352D7" w:rsidRDefault="007553D0" w:rsidP="002156B2">
            <w:pPr>
              <w:jc w:val="both"/>
            </w:pPr>
          </w:p>
          <w:p w:rsidR="007553D0" w:rsidRPr="00C352D7" w:rsidRDefault="007553D0" w:rsidP="002156B2">
            <w:pPr>
              <w:jc w:val="both"/>
              <w:rPr>
                <w:b/>
              </w:rPr>
            </w:pPr>
            <w:r w:rsidRPr="00C352D7">
              <w:rPr>
                <w:b/>
              </w:rPr>
              <w:t>19 057</w:t>
            </w:r>
          </w:p>
        </w:tc>
      </w:tr>
      <w:tr w:rsidR="007553D0" w:rsidRPr="00C352D7" w:rsidTr="001C73D8">
        <w:tc>
          <w:tcPr>
            <w:tcW w:w="9634" w:type="dxa"/>
            <w:gridSpan w:val="6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2156B2">
            <w:pPr>
              <w:jc w:val="both"/>
            </w:pPr>
          </w:p>
        </w:tc>
      </w:tr>
    </w:tbl>
    <w:p w:rsidR="007553D0" w:rsidRPr="00C352D7" w:rsidRDefault="007553D0" w:rsidP="004A4CF7">
      <w:pPr>
        <w:jc w:val="both"/>
      </w:pPr>
    </w:p>
    <w:tbl>
      <w:tblPr>
        <w:tblW w:w="1148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3220"/>
        <w:gridCol w:w="1572"/>
        <w:gridCol w:w="781"/>
        <w:gridCol w:w="2365"/>
      </w:tblGrid>
      <w:tr w:rsidR="007553D0" w:rsidRPr="00C352D7" w:rsidTr="00E40FA1">
        <w:tc>
          <w:tcPr>
            <w:tcW w:w="11482" w:type="dxa"/>
            <w:gridSpan w:val="5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Црънча</w:t>
            </w:r>
          </w:p>
        </w:tc>
      </w:tr>
      <w:tr w:rsidR="007553D0" w:rsidRPr="00C352D7" w:rsidTr="00991432">
        <w:tc>
          <w:tcPr>
            <w:tcW w:w="3544" w:type="dxa"/>
          </w:tcPr>
          <w:p w:rsidR="007553D0" w:rsidRPr="00C352D7" w:rsidRDefault="007553D0" w:rsidP="00CE62B3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ПИ №</w:t>
            </w:r>
          </w:p>
        </w:tc>
        <w:tc>
          <w:tcPr>
            <w:tcW w:w="3220" w:type="dxa"/>
          </w:tcPr>
          <w:p w:rsidR="007553D0" w:rsidRPr="00C352D7" w:rsidRDefault="007553D0" w:rsidP="00CE62B3">
            <w:pPr>
              <w:jc w:val="center"/>
            </w:pPr>
            <w:r w:rsidRPr="00C352D7">
              <w:t>Местност</w:t>
            </w:r>
          </w:p>
        </w:tc>
        <w:tc>
          <w:tcPr>
            <w:tcW w:w="1572" w:type="dxa"/>
          </w:tcPr>
          <w:p w:rsidR="007553D0" w:rsidRPr="00C352D7" w:rsidRDefault="007553D0" w:rsidP="00CE62B3">
            <w:pPr>
              <w:jc w:val="center"/>
            </w:pPr>
            <w:r w:rsidRPr="00C352D7">
              <w:t>НТП</w:t>
            </w:r>
          </w:p>
        </w:tc>
        <w:tc>
          <w:tcPr>
            <w:tcW w:w="781" w:type="dxa"/>
          </w:tcPr>
          <w:p w:rsidR="007553D0" w:rsidRPr="00C352D7" w:rsidRDefault="007553D0" w:rsidP="00CE62B3">
            <w:pPr>
              <w:jc w:val="center"/>
            </w:pPr>
            <w:r w:rsidRPr="00C352D7">
              <w:t>Кат.</w:t>
            </w:r>
          </w:p>
        </w:tc>
        <w:tc>
          <w:tcPr>
            <w:tcW w:w="2365" w:type="dxa"/>
          </w:tcPr>
          <w:p w:rsidR="007553D0" w:rsidRPr="00C352D7" w:rsidRDefault="007553D0" w:rsidP="00CE62B3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991432">
        <w:tc>
          <w:tcPr>
            <w:tcW w:w="3544" w:type="dxa"/>
          </w:tcPr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78570.30.10</w:t>
            </w:r>
          </w:p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78570.11.35</w:t>
            </w:r>
          </w:p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78570.114.6</w:t>
            </w:r>
          </w:p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78570.143.4</w:t>
            </w:r>
          </w:p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78570.144.23</w:t>
            </w:r>
          </w:p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78570.146.1</w:t>
            </w:r>
          </w:p>
          <w:p w:rsidR="007553D0" w:rsidRPr="00C352D7" w:rsidRDefault="007553D0" w:rsidP="004A4CF7">
            <w:pPr>
              <w:numPr>
                <w:ilvl w:val="0"/>
                <w:numId w:val="8"/>
              </w:numPr>
              <w:jc w:val="both"/>
            </w:pPr>
            <w:r w:rsidRPr="00C352D7">
              <w:t>78570.150.4</w:t>
            </w:r>
          </w:p>
          <w:p w:rsidR="007553D0" w:rsidRPr="00C352D7" w:rsidRDefault="007553D0" w:rsidP="00CE62B3">
            <w:pPr>
              <w:ind w:left="360"/>
              <w:jc w:val="both"/>
            </w:pPr>
          </w:p>
        </w:tc>
        <w:tc>
          <w:tcPr>
            <w:tcW w:w="3220" w:type="dxa"/>
          </w:tcPr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Кутела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Мараша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Чорбови градине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Кутела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Коритски път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Коритски път</w:t>
            </w:r>
          </w:p>
        </w:tc>
        <w:tc>
          <w:tcPr>
            <w:tcW w:w="1572" w:type="dxa"/>
          </w:tcPr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</w:tc>
        <w:tc>
          <w:tcPr>
            <w:tcW w:w="781" w:type="dxa"/>
          </w:tcPr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9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6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9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9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9</w:t>
            </w:r>
          </w:p>
          <w:p w:rsidR="007553D0" w:rsidRPr="00C352D7" w:rsidRDefault="007553D0" w:rsidP="00CE62B3">
            <w:pPr>
              <w:jc w:val="both"/>
            </w:pPr>
          </w:p>
        </w:tc>
        <w:tc>
          <w:tcPr>
            <w:tcW w:w="2365" w:type="dxa"/>
          </w:tcPr>
          <w:p w:rsidR="007553D0" w:rsidRPr="00C352D7" w:rsidRDefault="007553D0" w:rsidP="00CE62B3">
            <w:pPr>
              <w:jc w:val="both"/>
            </w:pPr>
            <w:r w:rsidRPr="00C352D7">
              <w:t>11040</w:t>
            </w:r>
          </w:p>
          <w:p w:rsidR="007553D0" w:rsidRPr="00C352D7" w:rsidRDefault="007553D0" w:rsidP="00CE62B3">
            <w:pPr>
              <w:jc w:val="both"/>
            </w:pPr>
            <w:r w:rsidRPr="00C352D7">
              <w:t>840</w:t>
            </w:r>
          </w:p>
          <w:p w:rsidR="007553D0" w:rsidRPr="00C352D7" w:rsidRDefault="007553D0" w:rsidP="00CE62B3">
            <w:pPr>
              <w:jc w:val="both"/>
            </w:pPr>
            <w:r w:rsidRPr="00C352D7">
              <w:t>3089</w:t>
            </w:r>
          </w:p>
          <w:p w:rsidR="007553D0" w:rsidRPr="00C352D7" w:rsidRDefault="007553D0" w:rsidP="00CE62B3">
            <w:pPr>
              <w:jc w:val="both"/>
            </w:pPr>
            <w:r w:rsidRPr="00C352D7">
              <w:t>13718</w:t>
            </w:r>
          </w:p>
          <w:p w:rsidR="007553D0" w:rsidRPr="00C352D7" w:rsidRDefault="007553D0" w:rsidP="00CE62B3">
            <w:pPr>
              <w:jc w:val="both"/>
            </w:pPr>
            <w:r w:rsidRPr="00C352D7">
              <w:t>27639</w:t>
            </w:r>
          </w:p>
          <w:p w:rsidR="007553D0" w:rsidRPr="00C352D7" w:rsidRDefault="007553D0" w:rsidP="00CE62B3">
            <w:pPr>
              <w:jc w:val="both"/>
            </w:pPr>
            <w:r w:rsidRPr="00C352D7">
              <w:t>12839</w:t>
            </w:r>
          </w:p>
          <w:p w:rsidR="007553D0" w:rsidRPr="00C352D7" w:rsidRDefault="007553D0" w:rsidP="00CE62B3">
            <w:pPr>
              <w:jc w:val="both"/>
            </w:pPr>
            <w:r w:rsidRPr="00C352D7">
              <w:t>6413</w:t>
            </w:r>
          </w:p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both"/>
              <w:rPr>
                <w:b/>
              </w:rPr>
            </w:pPr>
            <w:r w:rsidRPr="00C352D7">
              <w:rPr>
                <w:b/>
              </w:rPr>
              <w:t>75 578</w:t>
            </w:r>
          </w:p>
        </w:tc>
      </w:tr>
      <w:tr w:rsidR="007553D0" w:rsidRPr="00C352D7" w:rsidTr="00E40FA1">
        <w:tc>
          <w:tcPr>
            <w:tcW w:w="9117" w:type="dxa"/>
            <w:gridSpan w:val="4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77293D">
            <w:pPr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2365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CE62B3">
            <w:pPr>
              <w:jc w:val="both"/>
            </w:pPr>
          </w:p>
        </w:tc>
      </w:tr>
      <w:tr w:rsidR="007553D0" w:rsidRPr="00C352D7" w:rsidTr="00E40FA1">
        <w:tc>
          <w:tcPr>
            <w:tcW w:w="11482" w:type="dxa"/>
            <w:gridSpan w:val="5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Черногорово</w:t>
            </w:r>
          </w:p>
        </w:tc>
      </w:tr>
      <w:tr w:rsidR="007553D0" w:rsidRPr="00C352D7" w:rsidTr="00991432">
        <w:tc>
          <w:tcPr>
            <w:tcW w:w="3544" w:type="dxa"/>
          </w:tcPr>
          <w:p w:rsidR="007553D0" w:rsidRPr="00C352D7" w:rsidRDefault="007553D0" w:rsidP="00CE62B3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ПИ №</w:t>
            </w:r>
          </w:p>
        </w:tc>
        <w:tc>
          <w:tcPr>
            <w:tcW w:w="3220" w:type="dxa"/>
          </w:tcPr>
          <w:p w:rsidR="007553D0" w:rsidRPr="00C352D7" w:rsidRDefault="007553D0" w:rsidP="00CE62B3">
            <w:pPr>
              <w:jc w:val="center"/>
            </w:pPr>
            <w:r w:rsidRPr="00C352D7">
              <w:t>Местност</w:t>
            </w:r>
          </w:p>
        </w:tc>
        <w:tc>
          <w:tcPr>
            <w:tcW w:w="1572" w:type="dxa"/>
          </w:tcPr>
          <w:p w:rsidR="007553D0" w:rsidRPr="00C352D7" w:rsidRDefault="007553D0" w:rsidP="00CE62B3">
            <w:pPr>
              <w:jc w:val="center"/>
            </w:pPr>
            <w:r w:rsidRPr="00C352D7">
              <w:t>НТП</w:t>
            </w:r>
          </w:p>
        </w:tc>
        <w:tc>
          <w:tcPr>
            <w:tcW w:w="781" w:type="dxa"/>
          </w:tcPr>
          <w:p w:rsidR="007553D0" w:rsidRPr="00C352D7" w:rsidRDefault="007553D0" w:rsidP="00CE62B3">
            <w:pPr>
              <w:jc w:val="center"/>
            </w:pPr>
            <w:r w:rsidRPr="00C352D7">
              <w:t>Кат.</w:t>
            </w:r>
          </w:p>
        </w:tc>
        <w:tc>
          <w:tcPr>
            <w:tcW w:w="2365" w:type="dxa"/>
          </w:tcPr>
          <w:p w:rsidR="007553D0" w:rsidRPr="00C352D7" w:rsidRDefault="007553D0" w:rsidP="00CE62B3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991432">
        <w:tc>
          <w:tcPr>
            <w:tcW w:w="3544" w:type="dxa"/>
          </w:tcPr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81089.11.131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81089.3.161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81089.3.162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81089.3.163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81089.3.166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81089.3.168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81089.8.64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81089.10.457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81089.11.1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81089.11.97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81089.11.106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81089.12.98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81089.12.99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81089.12.102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81089.12.103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81089.12.104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81089.12.105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81089.12.106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81089.14.72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81089.17.122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81089.17.124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81089.17.129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81089.23.76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81089.24.152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81089.24.153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81089.24.154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81089.24.179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81089.25.149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81089.25.150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81089.35.199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81089.35.203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81089.35.206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81089.35.263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81089.35.265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81089.36.30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81089.39.121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81089.39.131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81089.40.2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81089.32.193</w:t>
            </w:r>
          </w:p>
          <w:p w:rsidR="007553D0" w:rsidRPr="00C352D7" w:rsidRDefault="007553D0" w:rsidP="004A4CF7">
            <w:pPr>
              <w:numPr>
                <w:ilvl w:val="0"/>
                <w:numId w:val="7"/>
              </w:numPr>
              <w:jc w:val="both"/>
            </w:pPr>
            <w:r w:rsidRPr="00C352D7">
              <w:t>81089.31.310</w:t>
            </w:r>
          </w:p>
          <w:p w:rsidR="007553D0" w:rsidRPr="00C352D7" w:rsidRDefault="007553D0" w:rsidP="00CE62B3">
            <w:pPr>
              <w:ind w:left="360"/>
              <w:jc w:val="both"/>
            </w:pPr>
          </w:p>
          <w:p w:rsidR="007553D0" w:rsidRPr="00C352D7" w:rsidRDefault="007553D0" w:rsidP="00CE62B3">
            <w:pPr>
              <w:ind w:left="360"/>
              <w:jc w:val="both"/>
            </w:pPr>
          </w:p>
        </w:tc>
        <w:tc>
          <w:tcPr>
            <w:tcW w:w="3220" w:type="dxa"/>
          </w:tcPr>
          <w:p w:rsidR="007553D0" w:rsidRPr="00C352D7" w:rsidRDefault="007553D0" w:rsidP="00CE62B3">
            <w:pPr>
              <w:jc w:val="both"/>
            </w:pPr>
            <w:r w:rsidRPr="00C352D7">
              <w:t xml:space="preserve">ОБЛЕЩИНИЦА  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МОГИЛАТА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МОГИЛАТА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МОГИЛАТА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МОГИЛАТА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МОГИЛАТА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ГЕРМЕТО</w:t>
            </w:r>
          </w:p>
          <w:p w:rsidR="007553D0" w:rsidRPr="00C352D7" w:rsidRDefault="007553D0" w:rsidP="00CE62B3">
            <w:pPr>
              <w:jc w:val="both"/>
            </w:pPr>
            <w:r w:rsidRPr="00C352D7">
              <w:t>ГОРНА АВЛИЯ</w:t>
            </w:r>
          </w:p>
          <w:p w:rsidR="007553D0" w:rsidRPr="00C352D7" w:rsidRDefault="007553D0" w:rsidP="00CE62B3">
            <w:pPr>
              <w:jc w:val="both"/>
            </w:pPr>
            <w:r w:rsidRPr="00C352D7">
              <w:t>ОРЛОВКАТА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ОРЛОВКАТА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ОРЛОВКАТА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ДИКАНИТЕ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ДЕЛИЙСКИ ХРАСТИ</w:t>
            </w:r>
          </w:p>
          <w:p w:rsidR="007553D0" w:rsidRPr="00C352D7" w:rsidRDefault="007553D0" w:rsidP="00CE62B3">
            <w:pPr>
              <w:jc w:val="both"/>
            </w:pPr>
            <w:r w:rsidRPr="00C352D7">
              <w:t>ТРЪНАКА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ТРЪНАКА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ТРЪНАКА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КУКОВСКИ МОГИЛИ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ЧЕРВЕН БРЯГ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ЧЕРВЕН БРЯГ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ЧЕРВЕН БРЯГ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ЧЕРВЕН БРЯГ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ДОЛНА ЕРМЕНЧОВИЦА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ДОЛНА ЕРМЕНЧОВИЦА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ЛАКАТА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ЛАКАТА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ЛАКАТА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ЛАКАТА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ЛАКАТА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СВЕТА ПЕТКА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БЕСАЛЕВ БРЯСТ</w:t>
            </w:r>
          </w:p>
          <w:p w:rsidR="007553D0" w:rsidRPr="00C352D7" w:rsidRDefault="007553D0" w:rsidP="00CE62B3">
            <w:pPr>
              <w:jc w:val="both"/>
            </w:pPr>
            <w:r w:rsidRPr="00C352D7">
              <w:t>БЕСАЛЕВ БРЯСТ</w:t>
            </w:r>
          </w:p>
          <w:p w:rsidR="007553D0" w:rsidRPr="00C352D7" w:rsidRDefault="007553D0" w:rsidP="00CE62B3">
            <w:pPr>
              <w:jc w:val="both"/>
            </w:pPr>
            <w:r w:rsidRPr="00C352D7">
              <w:t>ЗАРЯЗАНИЦА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АЛЧАКА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ПРЕЛОГА</w:t>
            </w:r>
          </w:p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both"/>
            </w:pPr>
          </w:p>
        </w:tc>
        <w:tc>
          <w:tcPr>
            <w:tcW w:w="1572" w:type="dxa"/>
          </w:tcPr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</w:p>
          <w:p w:rsidR="007553D0" w:rsidRPr="00C352D7" w:rsidRDefault="007553D0" w:rsidP="00CE62B3">
            <w:pPr>
              <w:jc w:val="center"/>
            </w:pPr>
          </w:p>
          <w:p w:rsidR="007553D0" w:rsidRPr="00C352D7" w:rsidRDefault="007553D0" w:rsidP="00CE62B3">
            <w:pPr>
              <w:jc w:val="center"/>
            </w:pPr>
          </w:p>
        </w:tc>
        <w:tc>
          <w:tcPr>
            <w:tcW w:w="781" w:type="dxa"/>
          </w:tcPr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10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3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3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3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3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</w:p>
          <w:p w:rsidR="007553D0" w:rsidRPr="00C352D7" w:rsidRDefault="007553D0" w:rsidP="00CE62B3">
            <w:pPr>
              <w:jc w:val="both"/>
            </w:pPr>
          </w:p>
        </w:tc>
        <w:tc>
          <w:tcPr>
            <w:tcW w:w="2365" w:type="dxa"/>
          </w:tcPr>
          <w:p w:rsidR="007553D0" w:rsidRPr="00C352D7" w:rsidRDefault="007553D0" w:rsidP="00CE62B3">
            <w:pPr>
              <w:jc w:val="both"/>
            </w:pPr>
            <w:r w:rsidRPr="00C352D7">
              <w:t>25428</w:t>
            </w:r>
          </w:p>
          <w:p w:rsidR="007553D0" w:rsidRPr="00C352D7" w:rsidRDefault="007553D0" w:rsidP="00CE62B3">
            <w:pPr>
              <w:jc w:val="both"/>
            </w:pPr>
            <w:r w:rsidRPr="00C352D7">
              <w:t>13797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18768</w:t>
            </w:r>
          </w:p>
          <w:p w:rsidR="007553D0" w:rsidRPr="00C352D7" w:rsidRDefault="007553D0" w:rsidP="00CE62B3">
            <w:pPr>
              <w:jc w:val="both"/>
            </w:pPr>
            <w:r w:rsidRPr="00C352D7">
              <w:t>5564</w:t>
            </w:r>
          </w:p>
          <w:p w:rsidR="007553D0" w:rsidRPr="00C352D7" w:rsidRDefault="007553D0" w:rsidP="00CE62B3">
            <w:pPr>
              <w:jc w:val="both"/>
            </w:pPr>
            <w:r w:rsidRPr="00C352D7">
              <w:t>47216</w:t>
            </w:r>
          </w:p>
          <w:p w:rsidR="007553D0" w:rsidRPr="00C352D7" w:rsidRDefault="007553D0" w:rsidP="00CE62B3">
            <w:pPr>
              <w:jc w:val="both"/>
            </w:pPr>
            <w:r w:rsidRPr="00C352D7">
              <w:t>6965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11453</w:t>
            </w:r>
          </w:p>
          <w:p w:rsidR="007553D0" w:rsidRPr="00C352D7" w:rsidRDefault="007553D0" w:rsidP="00CE62B3">
            <w:pPr>
              <w:jc w:val="both"/>
            </w:pPr>
            <w:r w:rsidRPr="00C352D7">
              <w:t>3099</w:t>
            </w:r>
          </w:p>
          <w:p w:rsidR="007553D0" w:rsidRPr="00C352D7" w:rsidRDefault="007553D0" w:rsidP="00CE62B3">
            <w:pPr>
              <w:jc w:val="both"/>
            </w:pPr>
            <w:r w:rsidRPr="00C352D7">
              <w:t>7859</w:t>
            </w:r>
          </w:p>
          <w:p w:rsidR="007553D0" w:rsidRPr="00C352D7" w:rsidRDefault="007553D0" w:rsidP="00CE62B3">
            <w:pPr>
              <w:jc w:val="both"/>
            </w:pPr>
            <w:r w:rsidRPr="00C352D7">
              <w:t>45107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14580</w:t>
            </w:r>
          </w:p>
          <w:p w:rsidR="007553D0" w:rsidRPr="00C352D7" w:rsidRDefault="007553D0" w:rsidP="00CE62B3">
            <w:pPr>
              <w:jc w:val="both"/>
            </w:pPr>
            <w:r w:rsidRPr="00C352D7">
              <w:t>4952</w:t>
            </w:r>
          </w:p>
          <w:p w:rsidR="007553D0" w:rsidRPr="00C352D7" w:rsidRDefault="007553D0" w:rsidP="00CE62B3">
            <w:pPr>
              <w:jc w:val="both"/>
            </w:pPr>
            <w:r w:rsidRPr="00C352D7">
              <w:t>2930</w:t>
            </w:r>
          </w:p>
          <w:p w:rsidR="007553D0" w:rsidRPr="00C352D7" w:rsidRDefault="007553D0" w:rsidP="00CE62B3">
            <w:pPr>
              <w:jc w:val="both"/>
            </w:pPr>
            <w:r w:rsidRPr="00C352D7">
              <w:t>15395</w:t>
            </w:r>
          </w:p>
          <w:p w:rsidR="007553D0" w:rsidRPr="00C352D7" w:rsidRDefault="007553D0" w:rsidP="00CE62B3">
            <w:pPr>
              <w:jc w:val="both"/>
            </w:pPr>
            <w:r w:rsidRPr="00C352D7">
              <w:t>7544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16435</w:t>
            </w:r>
          </w:p>
          <w:p w:rsidR="007553D0" w:rsidRPr="00C352D7" w:rsidRDefault="007553D0" w:rsidP="00CE62B3">
            <w:pPr>
              <w:jc w:val="both"/>
            </w:pPr>
            <w:r w:rsidRPr="00C352D7">
              <w:t>15888</w:t>
            </w:r>
          </w:p>
          <w:p w:rsidR="007553D0" w:rsidRPr="00C352D7" w:rsidRDefault="007553D0" w:rsidP="00CE62B3">
            <w:pPr>
              <w:jc w:val="both"/>
            </w:pPr>
            <w:r w:rsidRPr="00C352D7">
              <w:t>2682</w:t>
            </w:r>
          </w:p>
          <w:p w:rsidR="007553D0" w:rsidRPr="00C352D7" w:rsidRDefault="007553D0" w:rsidP="00CE62B3">
            <w:pPr>
              <w:jc w:val="both"/>
            </w:pPr>
            <w:r w:rsidRPr="00C352D7">
              <w:t>779</w:t>
            </w:r>
          </w:p>
          <w:p w:rsidR="007553D0" w:rsidRPr="00C352D7" w:rsidRDefault="007553D0" w:rsidP="00CE62B3">
            <w:pPr>
              <w:jc w:val="both"/>
            </w:pPr>
            <w:r w:rsidRPr="00C352D7">
              <w:t>5720</w:t>
            </w:r>
          </w:p>
          <w:p w:rsidR="007553D0" w:rsidRPr="00C352D7" w:rsidRDefault="007553D0" w:rsidP="00CE62B3">
            <w:pPr>
              <w:jc w:val="both"/>
            </w:pPr>
            <w:r w:rsidRPr="00C352D7">
              <w:t>891</w:t>
            </w:r>
          </w:p>
          <w:p w:rsidR="007553D0" w:rsidRPr="00C352D7" w:rsidRDefault="007553D0" w:rsidP="00CE62B3">
            <w:pPr>
              <w:jc w:val="both"/>
            </w:pPr>
            <w:r w:rsidRPr="00C352D7">
              <w:t>10624</w:t>
            </w:r>
          </w:p>
          <w:p w:rsidR="007553D0" w:rsidRPr="00C352D7" w:rsidRDefault="007553D0" w:rsidP="00CE62B3">
            <w:pPr>
              <w:jc w:val="both"/>
            </w:pPr>
            <w:r w:rsidRPr="00C352D7">
              <w:t>9719</w:t>
            </w:r>
          </w:p>
          <w:p w:rsidR="007553D0" w:rsidRPr="00C352D7" w:rsidRDefault="007553D0" w:rsidP="00CE62B3">
            <w:pPr>
              <w:jc w:val="both"/>
            </w:pPr>
            <w:r w:rsidRPr="00C352D7">
              <w:t>7380</w:t>
            </w:r>
          </w:p>
          <w:p w:rsidR="007553D0" w:rsidRPr="00C352D7" w:rsidRDefault="007553D0" w:rsidP="00CE62B3">
            <w:pPr>
              <w:jc w:val="both"/>
            </w:pPr>
            <w:r w:rsidRPr="00C352D7">
              <w:t>3799</w:t>
            </w:r>
          </w:p>
          <w:p w:rsidR="007553D0" w:rsidRPr="00C352D7" w:rsidRDefault="007553D0" w:rsidP="00CE62B3">
            <w:pPr>
              <w:jc w:val="both"/>
            </w:pPr>
            <w:r w:rsidRPr="00C352D7">
              <w:t>2767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1549</w:t>
            </w:r>
          </w:p>
          <w:p w:rsidR="007553D0" w:rsidRPr="00C352D7" w:rsidRDefault="007553D0" w:rsidP="00CE62B3">
            <w:pPr>
              <w:jc w:val="both"/>
            </w:pPr>
            <w:r w:rsidRPr="00C352D7">
              <w:t>2876</w:t>
            </w:r>
          </w:p>
          <w:p w:rsidR="007553D0" w:rsidRPr="00C352D7" w:rsidRDefault="007553D0" w:rsidP="00CE62B3">
            <w:pPr>
              <w:jc w:val="both"/>
            </w:pPr>
            <w:r w:rsidRPr="00C352D7">
              <w:t>1562</w:t>
            </w:r>
          </w:p>
          <w:p w:rsidR="007553D0" w:rsidRPr="00C352D7" w:rsidRDefault="007553D0" w:rsidP="00CE62B3">
            <w:pPr>
              <w:jc w:val="both"/>
            </w:pPr>
            <w:r w:rsidRPr="00C352D7">
              <w:t>8942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11471</w:t>
            </w:r>
          </w:p>
          <w:p w:rsidR="007553D0" w:rsidRPr="00C352D7" w:rsidRDefault="007553D0" w:rsidP="00CE62B3">
            <w:pPr>
              <w:jc w:val="both"/>
            </w:pPr>
            <w:r w:rsidRPr="00C352D7">
              <w:t>7428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11639</w:t>
            </w:r>
          </w:p>
          <w:p w:rsidR="007553D0" w:rsidRPr="00C352D7" w:rsidRDefault="007553D0" w:rsidP="00CE62B3">
            <w:pPr>
              <w:jc w:val="both"/>
            </w:pPr>
            <w:r w:rsidRPr="00C352D7">
              <w:t>2694</w:t>
            </w:r>
          </w:p>
          <w:p w:rsidR="007553D0" w:rsidRPr="00C352D7" w:rsidRDefault="007553D0" w:rsidP="00CE62B3">
            <w:pPr>
              <w:jc w:val="both"/>
            </w:pPr>
            <w:r w:rsidRPr="00C352D7">
              <w:t>2560</w:t>
            </w:r>
          </w:p>
          <w:p w:rsidR="007553D0" w:rsidRPr="00C352D7" w:rsidRDefault="007553D0" w:rsidP="00CE62B3">
            <w:pPr>
              <w:jc w:val="both"/>
            </w:pPr>
            <w:r w:rsidRPr="00C352D7">
              <w:t>825</w:t>
            </w:r>
          </w:p>
          <w:p w:rsidR="007553D0" w:rsidRPr="00C352D7" w:rsidRDefault="007553D0" w:rsidP="00CE62B3">
            <w:pPr>
              <w:jc w:val="both"/>
            </w:pPr>
            <w:r w:rsidRPr="00C352D7">
              <w:t>227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12623</w:t>
            </w:r>
          </w:p>
          <w:p w:rsidR="007553D0" w:rsidRPr="00C352D7" w:rsidRDefault="007553D0" w:rsidP="00CE62B3">
            <w:pPr>
              <w:jc w:val="both"/>
            </w:pPr>
            <w:r w:rsidRPr="00C352D7">
              <w:t>17864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1289</w:t>
            </w:r>
          </w:p>
          <w:p w:rsidR="007553D0" w:rsidRPr="00C352D7" w:rsidRDefault="007553D0" w:rsidP="00CE62B3">
            <w:pPr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jc w:val="both"/>
              <w:rPr>
                <w:b/>
              </w:rPr>
            </w:pPr>
            <w:r w:rsidRPr="00C352D7">
              <w:rPr>
                <w:b/>
              </w:rPr>
              <w:t>414 390</w:t>
            </w:r>
          </w:p>
        </w:tc>
      </w:tr>
      <w:tr w:rsidR="007553D0" w:rsidRPr="00C352D7" w:rsidTr="00E40FA1">
        <w:tc>
          <w:tcPr>
            <w:tcW w:w="9117" w:type="dxa"/>
            <w:gridSpan w:val="4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77293D">
            <w:pPr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2365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CE62B3">
            <w:pPr>
              <w:jc w:val="both"/>
            </w:pPr>
          </w:p>
        </w:tc>
      </w:tr>
      <w:tr w:rsidR="007553D0" w:rsidRPr="00C352D7" w:rsidTr="00E40FA1">
        <w:tc>
          <w:tcPr>
            <w:tcW w:w="11482" w:type="dxa"/>
            <w:gridSpan w:val="5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Списък на поземлените имоти с начин на трайно ползване: Пасище за общо ползване по КККР на с. Юнаците</w:t>
            </w:r>
          </w:p>
        </w:tc>
      </w:tr>
      <w:tr w:rsidR="007553D0" w:rsidRPr="00C352D7" w:rsidTr="00991432">
        <w:tc>
          <w:tcPr>
            <w:tcW w:w="3544" w:type="dxa"/>
          </w:tcPr>
          <w:p w:rsidR="007553D0" w:rsidRPr="00C352D7" w:rsidRDefault="007553D0" w:rsidP="00CE62B3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ПИ №</w:t>
            </w:r>
          </w:p>
        </w:tc>
        <w:tc>
          <w:tcPr>
            <w:tcW w:w="3220" w:type="dxa"/>
          </w:tcPr>
          <w:p w:rsidR="007553D0" w:rsidRPr="00C352D7" w:rsidRDefault="007553D0" w:rsidP="00CE62B3">
            <w:pPr>
              <w:jc w:val="center"/>
            </w:pPr>
            <w:r w:rsidRPr="00C352D7">
              <w:t>Местност</w:t>
            </w:r>
          </w:p>
        </w:tc>
        <w:tc>
          <w:tcPr>
            <w:tcW w:w="1572" w:type="dxa"/>
          </w:tcPr>
          <w:p w:rsidR="007553D0" w:rsidRPr="00C352D7" w:rsidRDefault="007553D0" w:rsidP="00CE62B3">
            <w:pPr>
              <w:jc w:val="center"/>
            </w:pPr>
            <w:r w:rsidRPr="00C352D7">
              <w:t>НТП</w:t>
            </w:r>
          </w:p>
        </w:tc>
        <w:tc>
          <w:tcPr>
            <w:tcW w:w="781" w:type="dxa"/>
          </w:tcPr>
          <w:p w:rsidR="007553D0" w:rsidRPr="00C352D7" w:rsidRDefault="007553D0" w:rsidP="00CE62B3">
            <w:pPr>
              <w:jc w:val="center"/>
            </w:pPr>
            <w:r w:rsidRPr="00C352D7">
              <w:t>Кат.</w:t>
            </w:r>
          </w:p>
        </w:tc>
        <w:tc>
          <w:tcPr>
            <w:tcW w:w="2365" w:type="dxa"/>
          </w:tcPr>
          <w:p w:rsidR="007553D0" w:rsidRPr="00C352D7" w:rsidRDefault="007553D0" w:rsidP="00CE62B3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991432">
        <w:trPr>
          <w:trHeight w:val="90"/>
        </w:trPr>
        <w:tc>
          <w:tcPr>
            <w:tcW w:w="3544" w:type="dxa"/>
          </w:tcPr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86074.9.15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86074.11.27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86074.12.29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86074.12.30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86074.12.31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86074.20.18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86074.27.4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86074.27.5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86074.27.16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86074.27.17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86074.27.18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86074.27.19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86074.27.20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86074.27.28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86074.27.26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86074.27.30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86074.48.1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86074.48.2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86074.49.4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86074.61.1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86074.61.2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86074.61.5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86074.77.9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86074.82.8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86074.83.27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86074.85.38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86074.85.39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86074.85.40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86074.19.31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86074.39.6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86074.49.1</w:t>
            </w:r>
          </w:p>
          <w:p w:rsidR="007553D0" w:rsidRPr="00C352D7" w:rsidRDefault="007553D0" w:rsidP="004A4CF7">
            <w:pPr>
              <w:numPr>
                <w:ilvl w:val="0"/>
                <w:numId w:val="6"/>
              </w:numPr>
              <w:jc w:val="both"/>
            </w:pPr>
            <w:r w:rsidRPr="00C352D7">
              <w:t>86074.27.8</w:t>
            </w:r>
          </w:p>
        </w:tc>
        <w:tc>
          <w:tcPr>
            <w:tcW w:w="3220" w:type="dxa"/>
          </w:tcPr>
          <w:p w:rsidR="007553D0" w:rsidRPr="00C352D7" w:rsidRDefault="007553D0" w:rsidP="00CE62B3">
            <w:pPr>
              <w:jc w:val="both"/>
            </w:pPr>
            <w:r w:rsidRPr="00C352D7">
              <w:t>ПАРЦЕЛИТЕ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ПОПОВИ БРЯСТИ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ПОПОВИ БРЯСТИ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ПОПОВИ БРЯСТИ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ПОПОВИ БРЯСТИ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ДЖИВИЗЛИКА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КАРАТОПРАКА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КАРАТОПРАКА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ПРОКАРА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ДОЛЕН ГЕРЕН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ДОЛЕН ГЕРЕН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ДОЛЕН ГЕРЕН</w:t>
            </w:r>
          </w:p>
          <w:p w:rsidR="007553D0" w:rsidRPr="00C352D7" w:rsidRDefault="007553D0" w:rsidP="00CE62B3">
            <w:pPr>
              <w:jc w:val="both"/>
            </w:pPr>
            <w:r w:rsidRPr="00C352D7">
              <w:t>РОГЛЬОВА МОГИЛА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КЕРЕМИДАТА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КЕРЕМИДАТА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ВОДЕНИЦАТА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ВОДЕНИЦАТА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ПОД ВОДЕНИЦАТА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ДЖИВИЗЛИКА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КЪРА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КЪРА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МЕРАТА</w:t>
            </w:r>
          </w:p>
        </w:tc>
        <w:tc>
          <w:tcPr>
            <w:tcW w:w="1572" w:type="dxa"/>
          </w:tcPr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r w:rsidRPr="00C352D7">
              <w:t xml:space="preserve">       Пасища</w:t>
            </w:r>
          </w:p>
        </w:tc>
        <w:tc>
          <w:tcPr>
            <w:tcW w:w="781" w:type="dxa"/>
          </w:tcPr>
          <w:p w:rsidR="007553D0" w:rsidRPr="00C352D7" w:rsidRDefault="007553D0" w:rsidP="00CE62B3">
            <w:pPr>
              <w:jc w:val="center"/>
            </w:pPr>
            <w:r w:rsidRPr="00C352D7">
              <w:t>6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6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6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9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9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both"/>
            </w:pPr>
            <w:r w:rsidRPr="00C352D7">
              <w:t xml:space="preserve">    7</w:t>
            </w:r>
          </w:p>
        </w:tc>
        <w:tc>
          <w:tcPr>
            <w:tcW w:w="2365" w:type="dxa"/>
          </w:tcPr>
          <w:p w:rsidR="007553D0" w:rsidRPr="00C352D7" w:rsidRDefault="007553D0" w:rsidP="00CE62B3">
            <w:pPr>
              <w:jc w:val="both"/>
            </w:pPr>
            <w:r w:rsidRPr="00C352D7">
              <w:t>2295</w:t>
            </w:r>
          </w:p>
          <w:p w:rsidR="007553D0" w:rsidRPr="00C352D7" w:rsidRDefault="007553D0" w:rsidP="00CE62B3">
            <w:pPr>
              <w:jc w:val="both"/>
            </w:pPr>
            <w:r w:rsidRPr="00C352D7">
              <w:t>5357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1166</w:t>
            </w:r>
          </w:p>
          <w:p w:rsidR="007553D0" w:rsidRPr="00C352D7" w:rsidRDefault="007553D0" w:rsidP="00CE62B3">
            <w:pPr>
              <w:jc w:val="both"/>
            </w:pPr>
            <w:r w:rsidRPr="00C352D7">
              <w:t>1443</w:t>
            </w:r>
          </w:p>
          <w:p w:rsidR="007553D0" w:rsidRPr="00C352D7" w:rsidRDefault="007553D0" w:rsidP="00CE62B3">
            <w:pPr>
              <w:jc w:val="both"/>
            </w:pPr>
            <w:r w:rsidRPr="00C352D7">
              <w:t>1014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1163</w:t>
            </w:r>
          </w:p>
          <w:p w:rsidR="007553D0" w:rsidRPr="00C352D7" w:rsidRDefault="007553D0" w:rsidP="00CE62B3">
            <w:pPr>
              <w:jc w:val="both"/>
            </w:pPr>
            <w:r w:rsidRPr="00C352D7">
              <w:t>9952</w:t>
            </w:r>
          </w:p>
          <w:p w:rsidR="007553D0" w:rsidRPr="00C352D7" w:rsidRDefault="007553D0" w:rsidP="00CE62B3">
            <w:pPr>
              <w:jc w:val="both"/>
            </w:pPr>
            <w:r w:rsidRPr="00C352D7">
              <w:t>4582</w:t>
            </w:r>
          </w:p>
          <w:p w:rsidR="007553D0" w:rsidRPr="00C352D7" w:rsidRDefault="007553D0" w:rsidP="00CE62B3">
            <w:pPr>
              <w:jc w:val="both"/>
            </w:pPr>
            <w:r w:rsidRPr="00C352D7">
              <w:t>193</w:t>
            </w:r>
          </w:p>
          <w:p w:rsidR="007553D0" w:rsidRPr="00C352D7" w:rsidRDefault="007553D0" w:rsidP="00CE62B3">
            <w:pPr>
              <w:jc w:val="both"/>
            </w:pPr>
            <w:r w:rsidRPr="00C352D7">
              <w:t>13574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117</w:t>
            </w:r>
          </w:p>
          <w:p w:rsidR="007553D0" w:rsidRPr="00C352D7" w:rsidRDefault="007553D0" w:rsidP="00CE62B3">
            <w:pPr>
              <w:jc w:val="both"/>
            </w:pPr>
            <w:r w:rsidRPr="00C352D7">
              <w:t>20002</w:t>
            </w:r>
          </w:p>
          <w:p w:rsidR="007553D0" w:rsidRPr="00C352D7" w:rsidRDefault="007553D0" w:rsidP="00CE62B3">
            <w:pPr>
              <w:jc w:val="both"/>
            </w:pPr>
            <w:r w:rsidRPr="00C352D7">
              <w:t>91391</w:t>
            </w:r>
          </w:p>
          <w:p w:rsidR="007553D0" w:rsidRPr="00C352D7" w:rsidRDefault="007553D0" w:rsidP="00CE62B3">
            <w:pPr>
              <w:jc w:val="both"/>
            </w:pPr>
            <w:r w:rsidRPr="00C352D7">
              <w:t>1377</w:t>
            </w:r>
          </w:p>
          <w:p w:rsidR="007553D0" w:rsidRPr="00C352D7" w:rsidRDefault="007553D0" w:rsidP="00CE62B3">
            <w:pPr>
              <w:jc w:val="both"/>
            </w:pPr>
            <w:r w:rsidRPr="00C352D7">
              <w:t>9479</w:t>
            </w:r>
          </w:p>
          <w:p w:rsidR="007553D0" w:rsidRPr="00C352D7" w:rsidRDefault="007553D0" w:rsidP="00CE62B3">
            <w:pPr>
              <w:jc w:val="both"/>
            </w:pPr>
            <w:r w:rsidRPr="00C352D7">
              <w:t>4605</w:t>
            </w:r>
          </w:p>
          <w:p w:rsidR="007553D0" w:rsidRPr="00C352D7" w:rsidRDefault="007553D0" w:rsidP="00CE62B3">
            <w:pPr>
              <w:jc w:val="both"/>
            </w:pPr>
            <w:r w:rsidRPr="00C352D7">
              <w:t>4906</w:t>
            </w:r>
          </w:p>
          <w:p w:rsidR="007553D0" w:rsidRPr="00C352D7" w:rsidRDefault="007553D0" w:rsidP="00CE62B3">
            <w:pPr>
              <w:jc w:val="both"/>
            </w:pPr>
            <w:r w:rsidRPr="00C352D7">
              <w:t>6998</w:t>
            </w:r>
          </w:p>
          <w:p w:rsidR="007553D0" w:rsidRPr="00C352D7" w:rsidRDefault="007553D0" w:rsidP="00CE62B3">
            <w:pPr>
              <w:jc w:val="both"/>
            </w:pPr>
            <w:r w:rsidRPr="00C352D7">
              <w:t>731</w:t>
            </w:r>
          </w:p>
          <w:p w:rsidR="007553D0" w:rsidRPr="00C352D7" w:rsidRDefault="007553D0" w:rsidP="00CE62B3">
            <w:pPr>
              <w:jc w:val="both"/>
            </w:pPr>
            <w:r w:rsidRPr="00C352D7">
              <w:t>679</w:t>
            </w:r>
          </w:p>
          <w:p w:rsidR="007553D0" w:rsidRPr="00C352D7" w:rsidRDefault="007553D0" w:rsidP="00CE62B3">
            <w:pPr>
              <w:jc w:val="both"/>
            </w:pPr>
            <w:r w:rsidRPr="00C352D7">
              <w:t>215</w:t>
            </w:r>
          </w:p>
          <w:p w:rsidR="007553D0" w:rsidRPr="00C352D7" w:rsidRDefault="007553D0" w:rsidP="00CE62B3">
            <w:pPr>
              <w:jc w:val="both"/>
            </w:pPr>
            <w:r w:rsidRPr="00C352D7">
              <w:t>10844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1405</w:t>
            </w:r>
          </w:p>
          <w:p w:rsidR="007553D0" w:rsidRPr="00C352D7" w:rsidRDefault="007553D0" w:rsidP="00CE62B3">
            <w:pPr>
              <w:jc w:val="both"/>
            </w:pPr>
            <w:r w:rsidRPr="00C352D7">
              <w:t>434</w:t>
            </w:r>
          </w:p>
          <w:p w:rsidR="007553D0" w:rsidRPr="00C352D7" w:rsidRDefault="007553D0" w:rsidP="00CE62B3">
            <w:pPr>
              <w:jc w:val="both"/>
            </w:pPr>
            <w:r w:rsidRPr="00C352D7">
              <w:t>3557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1088</w:t>
            </w:r>
          </w:p>
          <w:p w:rsidR="007553D0" w:rsidRPr="00C352D7" w:rsidRDefault="007553D0" w:rsidP="00CE62B3">
            <w:pPr>
              <w:jc w:val="both"/>
            </w:pPr>
            <w:r w:rsidRPr="00C352D7">
              <w:t>484</w:t>
            </w:r>
          </w:p>
          <w:p w:rsidR="007553D0" w:rsidRPr="00C352D7" w:rsidRDefault="007553D0" w:rsidP="00CE62B3">
            <w:pPr>
              <w:jc w:val="both"/>
            </w:pPr>
            <w:r w:rsidRPr="00C352D7">
              <w:t>495</w:t>
            </w:r>
          </w:p>
          <w:p w:rsidR="007553D0" w:rsidRPr="00C352D7" w:rsidRDefault="007553D0" w:rsidP="00CE62B3">
            <w:pPr>
              <w:jc w:val="both"/>
            </w:pPr>
            <w:r w:rsidRPr="00C352D7">
              <w:t>5791</w:t>
            </w:r>
          </w:p>
          <w:p w:rsidR="007553D0" w:rsidRPr="00C352D7" w:rsidRDefault="007553D0" w:rsidP="00CE62B3">
            <w:pPr>
              <w:jc w:val="both"/>
            </w:pPr>
            <w:r w:rsidRPr="00C352D7">
              <w:t>1720</w:t>
            </w:r>
          </w:p>
          <w:p w:rsidR="007553D0" w:rsidRPr="00C352D7" w:rsidRDefault="007553D0" w:rsidP="00CE62B3">
            <w:pPr>
              <w:jc w:val="both"/>
            </w:pPr>
            <w:r w:rsidRPr="00C352D7">
              <w:t>2970</w:t>
            </w:r>
          </w:p>
          <w:p w:rsidR="007553D0" w:rsidRPr="00C352D7" w:rsidRDefault="007553D0" w:rsidP="00CE62B3">
            <w:pPr>
              <w:jc w:val="both"/>
            </w:pPr>
            <w:r w:rsidRPr="00C352D7">
              <w:t>60355</w:t>
            </w:r>
          </w:p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both"/>
              <w:rPr>
                <w:b/>
              </w:rPr>
            </w:pPr>
            <w:r w:rsidRPr="00C352D7">
              <w:rPr>
                <w:b/>
              </w:rPr>
              <w:t>270 382</w:t>
            </w:r>
          </w:p>
        </w:tc>
      </w:tr>
      <w:tr w:rsidR="007553D0" w:rsidRPr="00C352D7" w:rsidTr="00E40FA1">
        <w:tc>
          <w:tcPr>
            <w:tcW w:w="91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53D0" w:rsidRPr="00C352D7" w:rsidRDefault="007553D0" w:rsidP="005E1C53">
            <w:pPr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ind w:firstLine="1710"/>
              <w:jc w:val="both"/>
              <w:rPr>
                <w:b/>
              </w:rPr>
            </w:pPr>
          </w:p>
        </w:tc>
        <w:tc>
          <w:tcPr>
            <w:tcW w:w="2365" w:type="dxa"/>
            <w:tcBorders>
              <w:left w:val="nil"/>
              <w:bottom w:val="nil"/>
              <w:right w:val="nil"/>
            </w:tcBorders>
          </w:tcPr>
          <w:p w:rsidR="007553D0" w:rsidRPr="00C352D7" w:rsidRDefault="007553D0" w:rsidP="00CE62B3">
            <w:pPr>
              <w:jc w:val="both"/>
            </w:pPr>
          </w:p>
        </w:tc>
      </w:tr>
    </w:tbl>
    <w:p w:rsidR="007553D0" w:rsidRPr="00C352D7" w:rsidRDefault="007553D0" w:rsidP="001279B4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4" w:color="auto"/>
        </w:pBdr>
        <w:jc w:val="center"/>
      </w:pPr>
      <w:r w:rsidRPr="00C352D7">
        <w:rPr>
          <w:b/>
        </w:rPr>
        <w:t>Списък на поземлените имоти с начин на трайно ползване: Пасище  за общо ползване по КККР на с. Говедаре</w:t>
      </w: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1"/>
        <w:gridCol w:w="2532"/>
        <w:gridCol w:w="1657"/>
        <w:gridCol w:w="805"/>
        <w:gridCol w:w="1266"/>
      </w:tblGrid>
      <w:tr w:rsidR="007553D0" w:rsidRPr="00C352D7" w:rsidTr="001279B4">
        <w:tc>
          <w:tcPr>
            <w:tcW w:w="3521" w:type="dxa"/>
          </w:tcPr>
          <w:p w:rsidR="007553D0" w:rsidRPr="00C352D7" w:rsidRDefault="007553D0" w:rsidP="00CE62B3">
            <w:pPr>
              <w:jc w:val="center"/>
            </w:pPr>
            <w:r w:rsidRPr="00C352D7">
              <w:t>№ по ред,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ПИ №</w:t>
            </w:r>
          </w:p>
        </w:tc>
        <w:tc>
          <w:tcPr>
            <w:tcW w:w="2532" w:type="dxa"/>
          </w:tcPr>
          <w:p w:rsidR="007553D0" w:rsidRPr="00C352D7" w:rsidRDefault="007553D0" w:rsidP="00CE62B3">
            <w:pPr>
              <w:jc w:val="center"/>
            </w:pPr>
            <w:r w:rsidRPr="00C352D7">
              <w:t>Местност</w:t>
            </w:r>
          </w:p>
        </w:tc>
        <w:tc>
          <w:tcPr>
            <w:tcW w:w="1657" w:type="dxa"/>
          </w:tcPr>
          <w:p w:rsidR="007553D0" w:rsidRPr="00C352D7" w:rsidRDefault="007553D0" w:rsidP="00CE62B3">
            <w:pPr>
              <w:jc w:val="center"/>
            </w:pPr>
            <w:r w:rsidRPr="00C352D7">
              <w:t>НТП</w:t>
            </w:r>
          </w:p>
        </w:tc>
        <w:tc>
          <w:tcPr>
            <w:tcW w:w="805" w:type="dxa"/>
          </w:tcPr>
          <w:p w:rsidR="007553D0" w:rsidRPr="00C352D7" w:rsidRDefault="007553D0" w:rsidP="00CE62B3">
            <w:pPr>
              <w:jc w:val="center"/>
            </w:pPr>
            <w:r w:rsidRPr="00C352D7">
              <w:t>Кат.</w:t>
            </w:r>
          </w:p>
        </w:tc>
        <w:tc>
          <w:tcPr>
            <w:tcW w:w="1266" w:type="dxa"/>
          </w:tcPr>
          <w:p w:rsidR="007553D0" w:rsidRPr="00C352D7" w:rsidRDefault="007553D0" w:rsidP="00CE62B3">
            <w:pPr>
              <w:jc w:val="both"/>
            </w:pPr>
            <w:r w:rsidRPr="00C352D7">
              <w:t>Площ-кв.м</w:t>
            </w:r>
          </w:p>
        </w:tc>
      </w:tr>
      <w:tr w:rsidR="007553D0" w:rsidRPr="00C352D7" w:rsidTr="001279B4">
        <w:tc>
          <w:tcPr>
            <w:tcW w:w="3521" w:type="dxa"/>
          </w:tcPr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15271.11.2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15271.11.3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15271.11.6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15271.11.7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15271.11.10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15271.11.12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15271.11.13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15271.11.14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15271.11.15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15271.11.17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15271.11.18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15271.11.19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15271.11.20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15271.11.21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15271.11.25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15271.11.26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15271.11.30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15271.11.31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15271.11.33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15271.11.38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15271.11.41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15271.11.46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15271.12.4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15271.12.8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15271.12.9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15271.12.10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15271.12.11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15271.12.12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15271.12.13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15271.13.1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15271.14.4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15271.39.19</w:t>
            </w:r>
          </w:p>
          <w:p w:rsidR="007553D0" w:rsidRPr="00C352D7" w:rsidRDefault="007553D0" w:rsidP="004A4CF7">
            <w:pPr>
              <w:numPr>
                <w:ilvl w:val="0"/>
                <w:numId w:val="5"/>
              </w:numPr>
              <w:jc w:val="both"/>
            </w:pPr>
            <w:r w:rsidRPr="00C352D7">
              <w:t>15271.202.1</w:t>
            </w:r>
          </w:p>
          <w:p w:rsidR="007553D0" w:rsidRPr="00C352D7" w:rsidRDefault="007553D0" w:rsidP="00CE62B3">
            <w:pPr>
              <w:ind w:left="360"/>
              <w:jc w:val="both"/>
            </w:pPr>
          </w:p>
        </w:tc>
        <w:tc>
          <w:tcPr>
            <w:tcW w:w="2532" w:type="dxa"/>
          </w:tcPr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Марица</w:t>
            </w:r>
          </w:p>
          <w:p w:rsidR="007553D0" w:rsidRPr="00C352D7" w:rsidRDefault="007553D0" w:rsidP="00CE62B3">
            <w:pPr>
              <w:jc w:val="both"/>
            </w:pPr>
            <w:r w:rsidRPr="00C352D7">
              <w:t>Гешев кладенец</w:t>
            </w:r>
          </w:p>
          <w:p w:rsidR="007553D0" w:rsidRPr="00C352D7" w:rsidRDefault="007553D0" w:rsidP="00CE62B3">
            <w:pPr>
              <w:jc w:val="both"/>
            </w:pPr>
            <w:r w:rsidRPr="00C352D7">
              <w:t>Звъневица</w:t>
            </w:r>
          </w:p>
        </w:tc>
        <w:tc>
          <w:tcPr>
            <w:tcW w:w="1657" w:type="dxa"/>
          </w:tcPr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Пасище</w:t>
            </w:r>
          </w:p>
          <w:p w:rsidR="007553D0" w:rsidRPr="00C352D7" w:rsidRDefault="007553D0" w:rsidP="00CE62B3">
            <w:pPr>
              <w:jc w:val="center"/>
            </w:pPr>
          </w:p>
        </w:tc>
        <w:tc>
          <w:tcPr>
            <w:tcW w:w="805" w:type="dxa"/>
          </w:tcPr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5</w:t>
            </w:r>
          </w:p>
          <w:p w:rsidR="007553D0" w:rsidRPr="00C352D7" w:rsidRDefault="007553D0" w:rsidP="00CE62B3">
            <w:pPr>
              <w:jc w:val="center"/>
            </w:pPr>
            <w:r w:rsidRPr="00C352D7">
              <w:t>4</w:t>
            </w:r>
          </w:p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both"/>
            </w:pPr>
          </w:p>
        </w:tc>
        <w:tc>
          <w:tcPr>
            <w:tcW w:w="1266" w:type="dxa"/>
          </w:tcPr>
          <w:p w:rsidR="007553D0" w:rsidRPr="00C352D7" w:rsidRDefault="007553D0" w:rsidP="00CE62B3">
            <w:pPr>
              <w:jc w:val="both"/>
            </w:pPr>
            <w:r w:rsidRPr="00C352D7">
              <w:t>545</w:t>
            </w:r>
          </w:p>
          <w:p w:rsidR="007553D0" w:rsidRPr="00C352D7" w:rsidRDefault="007553D0" w:rsidP="00CE62B3">
            <w:pPr>
              <w:jc w:val="both"/>
            </w:pPr>
            <w:r w:rsidRPr="00C352D7">
              <w:t>170</w:t>
            </w:r>
          </w:p>
          <w:p w:rsidR="007553D0" w:rsidRPr="00C352D7" w:rsidRDefault="007553D0" w:rsidP="00CE62B3">
            <w:pPr>
              <w:jc w:val="both"/>
            </w:pPr>
            <w:r w:rsidRPr="00C352D7">
              <w:t>990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1199</w:t>
            </w:r>
          </w:p>
          <w:p w:rsidR="007553D0" w:rsidRPr="00C352D7" w:rsidRDefault="007553D0" w:rsidP="00CE62B3">
            <w:pPr>
              <w:jc w:val="both"/>
            </w:pPr>
            <w:r w:rsidRPr="00C352D7">
              <w:t>2094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1663</w:t>
            </w:r>
          </w:p>
          <w:p w:rsidR="007553D0" w:rsidRPr="00C352D7" w:rsidRDefault="007553D0" w:rsidP="00CE62B3">
            <w:pPr>
              <w:jc w:val="both"/>
            </w:pPr>
            <w:r w:rsidRPr="00C352D7">
              <w:t>2949</w:t>
            </w:r>
          </w:p>
          <w:p w:rsidR="007553D0" w:rsidRPr="00C352D7" w:rsidRDefault="007553D0" w:rsidP="00CE62B3">
            <w:pPr>
              <w:jc w:val="both"/>
            </w:pPr>
            <w:r w:rsidRPr="00C352D7">
              <w:t>246</w:t>
            </w:r>
          </w:p>
          <w:p w:rsidR="007553D0" w:rsidRPr="00C352D7" w:rsidRDefault="007553D0" w:rsidP="00CE62B3">
            <w:pPr>
              <w:jc w:val="both"/>
            </w:pPr>
            <w:r w:rsidRPr="00C352D7">
              <w:t>565</w:t>
            </w:r>
          </w:p>
          <w:p w:rsidR="007553D0" w:rsidRPr="00C352D7" w:rsidRDefault="007553D0" w:rsidP="00CE62B3">
            <w:pPr>
              <w:jc w:val="both"/>
            </w:pPr>
            <w:r w:rsidRPr="00C352D7">
              <w:t>571</w:t>
            </w:r>
          </w:p>
          <w:p w:rsidR="007553D0" w:rsidRPr="00C352D7" w:rsidRDefault="007553D0" w:rsidP="00CE62B3">
            <w:pPr>
              <w:jc w:val="both"/>
            </w:pPr>
            <w:r w:rsidRPr="00C352D7">
              <w:t>725</w:t>
            </w:r>
          </w:p>
          <w:p w:rsidR="007553D0" w:rsidRPr="00C352D7" w:rsidRDefault="007553D0" w:rsidP="00CE62B3">
            <w:pPr>
              <w:jc w:val="both"/>
            </w:pPr>
            <w:r w:rsidRPr="00C352D7">
              <w:t>833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1105</w:t>
            </w:r>
          </w:p>
          <w:p w:rsidR="007553D0" w:rsidRPr="00C352D7" w:rsidRDefault="007553D0" w:rsidP="00CE62B3">
            <w:pPr>
              <w:jc w:val="both"/>
            </w:pPr>
            <w:r w:rsidRPr="00C352D7">
              <w:t>2985</w:t>
            </w:r>
          </w:p>
          <w:p w:rsidR="007553D0" w:rsidRPr="00C352D7" w:rsidRDefault="007553D0" w:rsidP="00CE62B3">
            <w:pPr>
              <w:jc w:val="both"/>
            </w:pPr>
            <w:r w:rsidRPr="00C352D7">
              <w:t>1630</w:t>
            </w:r>
          </w:p>
          <w:p w:rsidR="007553D0" w:rsidRPr="00C352D7" w:rsidRDefault="007553D0" w:rsidP="00CE62B3">
            <w:pPr>
              <w:jc w:val="both"/>
            </w:pPr>
            <w:r w:rsidRPr="00C352D7">
              <w:t>633</w:t>
            </w:r>
          </w:p>
          <w:p w:rsidR="007553D0" w:rsidRPr="00C352D7" w:rsidRDefault="007553D0" w:rsidP="00CE62B3">
            <w:pPr>
              <w:jc w:val="both"/>
            </w:pPr>
            <w:r w:rsidRPr="00C352D7">
              <w:t>517</w:t>
            </w:r>
          </w:p>
          <w:p w:rsidR="007553D0" w:rsidRPr="00C352D7" w:rsidRDefault="007553D0" w:rsidP="00CE62B3">
            <w:pPr>
              <w:jc w:val="both"/>
            </w:pPr>
            <w:r w:rsidRPr="00C352D7">
              <w:t>37</w:t>
            </w:r>
          </w:p>
          <w:p w:rsidR="007553D0" w:rsidRPr="00C352D7" w:rsidRDefault="007553D0" w:rsidP="00CE62B3">
            <w:pPr>
              <w:jc w:val="both"/>
            </w:pPr>
            <w:r w:rsidRPr="00C352D7">
              <w:t>782</w:t>
            </w:r>
          </w:p>
          <w:p w:rsidR="007553D0" w:rsidRPr="00C352D7" w:rsidRDefault="007553D0" w:rsidP="00CE62B3">
            <w:pPr>
              <w:jc w:val="both"/>
            </w:pPr>
            <w:r w:rsidRPr="00C352D7">
              <w:t>1734</w:t>
            </w:r>
          </w:p>
          <w:p w:rsidR="007553D0" w:rsidRPr="00C352D7" w:rsidRDefault="007553D0" w:rsidP="00CE62B3">
            <w:pPr>
              <w:jc w:val="both"/>
            </w:pPr>
            <w:r w:rsidRPr="00C352D7">
              <w:t>1357</w:t>
            </w:r>
          </w:p>
          <w:p w:rsidR="007553D0" w:rsidRPr="00C352D7" w:rsidRDefault="007553D0" w:rsidP="00CE62B3">
            <w:pPr>
              <w:jc w:val="both"/>
            </w:pPr>
            <w:r w:rsidRPr="00C352D7">
              <w:t>1045</w:t>
            </w:r>
          </w:p>
          <w:p w:rsidR="007553D0" w:rsidRPr="00C352D7" w:rsidRDefault="007553D0" w:rsidP="00CE62B3">
            <w:pPr>
              <w:jc w:val="both"/>
            </w:pPr>
            <w:r w:rsidRPr="00C352D7">
              <w:t>552</w:t>
            </w:r>
          </w:p>
          <w:p w:rsidR="007553D0" w:rsidRPr="00C352D7" w:rsidRDefault="007553D0" w:rsidP="00CE62B3">
            <w:pPr>
              <w:jc w:val="both"/>
            </w:pPr>
            <w:r w:rsidRPr="00C352D7">
              <w:t>283</w:t>
            </w:r>
          </w:p>
          <w:p w:rsidR="007553D0" w:rsidRPr="00C352D7" w:rsidRDefault="007553D0" w:rsidP="00CE62B3">
            <w:pPr>
              <w:jc w:val="both"/>
            </w:pPr>
            <w:r w:rsidRPr="00C352D7">
              <w:t>363</w:t>
            </w:r>
          </w:p>
          <w:p w:rsidR="007553D0" w:rsidRPr="00C352D7" w:rsidRDefault="007553D0" w:rsidP="00CE62B3">
            <w:pPr>
              <w:jc w:val="both"/>
            </w:pPr>
            <w:r w:rsidRPr="00C352D7">
              <w:t>568</w:t>
            </w:r>
          </w:p>
          <w:p w:rsidR="007553D0" w:rsidRPr="00C352D7" w:rsidRDefault="007553D0" w:rsidP="00CE62B3">
            <w:pPr>
              <w:jc w:val="both"/>
            </w:pPr>
            <w:r w:rsidRPr="00C352D7">
              <w:t>883</w:t>
            </w:r>
          </w:p>
          <w:p w:rsidR="007553D0" w:rsidRPr="00C352D7" w:rsidRDefault="007553D0" w:rsidP="00CE62B3">
            <w:pPr>
              <w:jc w:val="both"/>
            </w:pPr>
            <w:r w:rsidRPr="00C352D7">
              <w:t>3350</w:t>
            </w:r>
          </w:p>
          <w:p w:rsidR="007553D0" w:rsidRPr="00C352D7" w:rsidRDefault="007553D0" w:rsidP="00CE62B3">
            <w:pPr>
              <w:jc w:val="both"/>
            </w:pPr>
            <w:r w:rsidRPr="00C352D7">
              <w:t>901</w:t>
            </w:r>
          </w:p>
          <w:p w:rsidR="007553D0" w:rsidRPr="00C352D7" w:rsidRDefault="007553D0" w:rsidP="00CE62B3">
            <w:pPr>
              <w:jc w:val="both"/>
            </w:pPr>
            <w:r w:rsidRPr="00C352D7">
              <w:t>1283</w:t>
            </w:r>
          </w:p>
          <w:p w:rsidR="007553D0" w:rsidRPr="00C352D7" w:rsidRDefault="007553D0" w:rsidP="00CE62B3">
            <w:pPr>
              <w:jc w:val="both"/>
            </w:pPr>
            <w:r w:rsidRPr="00C352D7">
              <w:t>4508</w:t>
            </w:r>
          </w:p>
          <w:p w:rsidR="007553D0" w:rsidRPr="00C352D7" w:rsidRDefault="007553D0" w:rsidP="00CE62B3">
            <w:pPr>
              <w:jc w:val="both"/>
            </w:pPr>
            <w:r w:rsidRPr="00C352D7">
              <w:t>626</w:t>
            </w:r>
          </w:p>
          <w:p w:rsidR="007553D0" w:rsidRPr="00C352D7" w:rsidRDefault="007553D0" w:rsidP="00CE62B3">
            <w:pPr>
              <w:jc w:val="both"/>
            </w:pPr>
            <w:r w:rsidRPr="00C352D7">
              <w:t>322</w:t>
            </w:r>
          </w:p>
          <w:p w:rsidR="007553D0" w:rsidRPr="00C352D7" w:rsidRDefault="007553D0" w:rsidP="00CE62B3">
            <w:pPr>
              <w:jc w:val="both"/>
            </w:pPr>
            <w:r w:rsidRPr="00C352D7">
              <w:t>109</w:t>
            </w:r>
          </w:p>
          <w:p w:rsidR="007553D0" w:rsidRPr="00C352D7" w:rsidRDefault="007553D0" w:rsidP="00CE62B3">
            <w:pPr>
              <w:jc w:val="both"/>
            </w:pPr>
            <w:r w:rsidRPr="00C352D7">
              <w:t>1193</w:t>
            </w:r>
          </w:p>
          <w:p w:rsidR="007553D0" w:rsidRPr="00C352D7" w:rsidRDefault="007553D0" w:rsidP="00CE62B3">
            <w:pPr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jc w:val="both"/>
              <w:rPr>
                <w:b/>
              </w:rPr>
            </w:pPr>
            <w:r w:rsidRPr="00C352D7">
              <w:rPr>
                <w:b/>
              </w:rPr>
              <w:t>39 316</w:t>
            </w:r>
          </w:p>
        </w:tc>
      </w:tr>
    </w:tbl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4A4CF7">
      <w:pPr>
        <w:ind w:left="7080" w:firstLine="708"/>
        <w:jc w:val="center"/>
        <w:rPr>
          <w:b/>
          <w:sz w:val="28"/>
          <w:szCs w:val="28"/>
        </w:rPr>
      </w:pPr>
    </w:p>
    <w:p w:rsidR="007553D0" w:rsidRPr="00C352D7" w:rsidRDefault="007553D0" w:rsidP="00F21DAF">
      <w:pPr>
        <w:rPr>
          <w:b/>
          <w:sz w:val="28"/>
          <w:szCs w:val="28"/>
        </w:rPr>
      </w:pPr>
      <w:r w:rsidRPr="00C352D7">
        <w:rPr>
          <w:b/>
          <w:sz w:val="28"/>
          <w:szCs w:val="28"/>
        </w:rPr>
        <w:t xml:space="preserve">                                                                             ПРИЛОЖЕНИЕ № 1</w:t>
      </w:r>
    </w:p>
    <w:p w:rsidR="007553D0" w:rsidRPr="00C352D7" w:rsidRDefault="007553D0" w:rsidP="005E1C53">
      <w:pPr>
        <w:jc w:val="center"/>
        <w:rPr>
          <w:b/>
          <w:sz w:val="28"/>
          <w:szCs w:val="28"/>
        </w:rPr>
      </w:pPr>
      <w:r w:rsidRPr="00C352D7">
        <w:rPr>
          <w:b/>
          <w:sz w:val="28"/>
          <w:szCs w:val="28"/>
        </w:rPr>
        <w:t>Справка за наличната земеделска земя от ОПФ с начин на трайно ползване /НТП/: Пасище по КККР на населени места на територията      на община Пазарджик</w:t>
      </w:r>
    </w:p>
    <w:tbl>
      <w:tblPr>
        <w:tblpPr w:leftFromText="141" w:rightFromText="141" w:vertAnchor="text" w:horzAnchor="margin" w:tblpY="59"/>
        <w:tblOverlap w:val="never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84"/>
        <w:gridCol w:w="2566"/>
        <w:gridCol w:w="1620"/>
        <w:gridCol w:w="978"/>
        <w:gridCol w:w="4320"/>
      </w:tblGrid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</w:p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№ по</w:t>
            </w:r>
          </w:p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ред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  <w:rPr>
                <w:b/>
              </w:rPr>
            </w:pPr>
          </w:p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Населено место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both"/>
            </w:pPr>
          </w:p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ЕКАТТЕ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</w:p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Бр.</w:t>
            </w:r>
          </w:p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имоти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Площ на наличната зем. Земя от ОПФ с НТП: Пасище – кв.м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01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02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03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04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05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01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Алеко Константиново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00254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45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186 330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02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Априлци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00571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26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366 619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03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Братаница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06149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39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125 218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04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Величково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10505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42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719 781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05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Главиница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15028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10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14 353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06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Гелеменово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14619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14 938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07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Говедаре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15271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35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39 316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08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Дебръщица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20362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46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76 278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09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Добровница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21556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10 898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10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Драгор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27457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0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0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11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Звъничево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30572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30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74 371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12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Ивайло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32010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13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98 916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13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Крали Марко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39428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12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25 185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14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Ляхово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44879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0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0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15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Мало Конаре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46749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46</w:t>
            </w:r>
          </w:p>
        </w:tc>
        <w:tc>
          <w:tcPr>
            <w:tcW w:w="4320" w:type="dxa"/>
          </w:tcPr>
          <w:p w:rsidR="007553D0" w:rsidRPr="00C352D7" w:rsidRDefault="007553D0" w:rsidP="006A3A31">
            <w:pPr>
              <w:jc w:val="center"/>
            </w:pPr>
            <w:r w:rsidRPr="00C352D7">
              <w:t>233 573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16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Мирянци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48444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179 899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17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Мокрище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48876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8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71 981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18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Овчеполци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53285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172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808 552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19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Огняново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53335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12 601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20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Паталеница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55556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60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187 472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21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Пищигово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56561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62</w:t>
            </w:r>
          </w:p>
        </w:tc>
        <w:tc>
          <w:tcPr>
            <w:tcW w:w="4320" w:type="dxa"/>
          </w:tcPr>
          <w:p w:rsidR="007553D0" w:rsidRPr="00C352D7" w:rsidRDefault="007553D0" w:rsidP="006A3A31">
            <w:pPr>
              <w:jc w:val="center"/>
            </w:pPr>
            <w:r w:rsidRPr="00C352D7">
              <w:t>415 745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22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Росен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63032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55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1 791 507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23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Сарая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65437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16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68 187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24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 xml:space="preserve">Сбор 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65468</w:t>
            </w:r>
          </w:p>
        </w:tc>
        <w:tc>
          <w:tcPr>
            <w:tcW w:w="978" w:type="dxa"/>
          </w:tcPr>
          <w:p w:rsidR="007553D0" w:rsidRPr="00C352D7" w:rsidRDefault="007553D0" w:rsidP="006A3A31">
            <w:r w:rsidRPr="00C352D7">
              <w:t xml:space="preserve">     72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855 755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25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Синитово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66559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40</w:t>
            </w:r>
          </w:p>
        </w:tc>
        <w:tc>
          <w:tcPr>
            <w:tcW w:w="4320" w:type="dxa"/>
          </w:tcPr>
          <w:p w:rsidR="007553D0" w:rsidRPr="00C352D7" w:rsidRDefault="007553D0" w:rsidP="006A3A31">
            <w:pPr>
              <w:jc w:val="center"/>
            </w:pPr>
            <w:r w:rsidRPr="00C352D7">
              <w:t>2 339 904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26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Тополи дол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72713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78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1 319 755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27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Хаджиево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77061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22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32 387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28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Цар Асен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78056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6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19 057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29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Црънча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78570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7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75 578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30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Черногорово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81089</w:t>
            </w: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</w:pPr>
            <w:r w:rsidRPr="00C352D7">
              <w:t>40</w:t>
            </w:r>
          </w:p>
        </w:tc>
        <w:tc>
          <w:tcPr>
            <w:tcW w:w="4320" w:type="dxa"/>
          </w:tcPr>
          <w:p w:rsidR="007553D0" w:rsidRPr="00C352D7" w:rsidRDefault="007553D0" w:rsidP="006A3A31">
            <w:pPr>
              <w:jc w:val="center"/>
            </w:pPr>
            <w:r w:rsidRPr="00C352D7">
              <w:t>414 390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31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Юнаците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86074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32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270 382</w:t>
            </w:r>
          </w:p>
        </w:tc>
      </w:tr>
      <w:tr w:rsidR="007553D0" w:rsidRPr="00C352D7" w:rsidTr="00CE62B3">
        <w:tc>
          <w:tcPr>
            <w:tcW w:w="884" w:type="dxa"/>
          </w:tcPr>
          <w:p w:rsidR="007553D0" w:rsidRPr="00C352D7" w:rsidRDefault="007553D0" w:rsidP="00CE62B3">
            <w:pPr>
              <w:jc w:val="center"/>
            </w:pPr>
            <w:r w:rsidRPr="00C352D7">
              <w:t>032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  <w:r w:rsidRPr="00C352D7">
              <w:t>Пазарджик</w:t>
            </w: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  <w:r w:rsidRPr="00C352D7">
              <w:t>55155</w:t>
            </w:r>
          </w:p>
        </w:tc>
        <w:tc>
          <w:tcPr>
            <w:tcW w:w="978" w:type="dxa"/>
          </w:tcPr>
          <w:p w:rsidR="007553D0" w:rsidRPr="00C352D7" w:rsidRDefault="007553D0" w:rsidP="00CE62B3">
            <w:pPr>
              <w:jc w:val="center"/>
            </w:pPr>
            <w:r w:rsidRPr="00C352D7">
              <w:t>2</w:t>
            </w:r>
          </w:p>
        </w:tc>
        <w:tc>
          <w:tcPr>
            <w:tcW w:w="4320" w:type="dxa"/>
          </w:tcPr>
          <w:p w:rsidR="007553D0" w:rsidRPr="00C352D7" w:rsidRDefault="007553D0" w:rsidP="00CE62B3">
            <w:pPr>
              <w:jc w:val="center"/>
            </w:pPr>
            <w:r w:rsidRPr="00C352D7">
              <w:t>49 496</w:t>
            </w:r>
          </w:p>
        </w:tc>
      </w:tr>
      <w:tr w:rsidR="007553D0" w:rsidRPr="00C6408C" w:rsidTr="00CE62B3">
        <w:tc>
          <w:tcPr>
            <w:tcW w:w="884" w:type="dxa"/>
          </w:tcPr>
          <w:p w:rsidR="007553D0" w:rsidRPr="00C352D7" w:rsidRDefault="007553D0" w:rsidP="00CE62B3">
            <w:pPr>
              <w:jc w:val="right"/>
              <w:rPr>
                <w:b/>
              </w:rPr>
            </w:pPr>
            <w:r w:rsidRPr="00C352D7">
              <w:rPr>
                <w:b/>
              </w:rPr>
              <w:t>Общо</w:t>
            </w:r>
          </w:p>
        </w:tc>
        <w:tc>
          <w:tcPr>
            <w:tcW w:w="2566" w:type="dxa"/>
          </w:tcPr>
          <w:p w:rsidR="007553D0" w:rsidRPr="00C352D7" w:rsidRDefault="007553D0" w:rsidP="00CE62B3">
            <w:pPr>
              <w:jc w:val="both"/>
            </w:pPr>
          </w:p>
        </w:tc>
        <w:tc>
          <w:tcPr>
            <w:tcW w:w="1620" w:type="dxa"/>
          </w:tcPr>
          <w:p w:rsidR="007553D0" w:rsidRPr="00C352D7" w:rsidRDefault="007553D0" w:rsidP="00CE62B3">
            <w:pPr>
              <w:jc w:val="center"/>
            </w:pPr>
          </w:p>
        </w:tc>
        <w:tc>
          <w:tcPr>
            <w:tcW w:w="978" w:type="dxa"/>
          </w:tcPr>
          <w:p w:rsidR="007553D0" w:rsidRPr="00C352D7" w:rsidRDefault="007553D0" w:rsidP="006A3A31">
            <w:pPr>
              <w:jc w:val="center"/>
              <w:rPr>
                <w:b/>
              </w:rPr>
            </w:pPr>
            <w:r w:rsidRPr="00C352D7">
              <w:rPr>
                <w:b/>
              </w:rPr>
              <w:t>1 035</w:t>
            </w:r>
          </w:p>
        </w:tc>
        <w:tc>
          <w:tcPr>
            <w:tcW w:w="4320" w:type="dxa"/>
          </w:tcPr>
          <w:p w:rsidR="007553D0" w:rsidRPr="00C6408C" w:rsidRDefault="007553D0" w:rsidP="00CE62B3">
            <w:pPr>
              <w:jc w:val="center"/>
              <w:rPr>
                <w:b/>
              </w:rPr>
            </w:pPr>
            <w:r w:rsidRPr="00C352D7">
              <w:rPr>
                <w:b/>
              </w:rPr>
              <w:t>10 897 424</w:t>
            </w:r>
          </w:p>
        </w:tc>
      </w:tr>
    </w:tbl>
    <w:p w:rsidR="007553D0" w:rsidRDefault="007553D0" w:rsidP="004A4CF7">
      <w:pPr>
        <w:rPr>
          <w:sz w:val="28"/>
          <w:szCs w:val="28"/>
        </w:rPr>
      </w:pPr>
    </w:p>
    <w:p w:rsidR="007553D0" w:rsidRDefault="007553D0" w:rsidP="004A4CF7">
      <w:pPr>
        <w:rPr>
          <w:sz w:val="28"/>
          <w:szCs w:val="28"/>
        </w:rPr>
      </w:pPr>
    </w:p>
    <w:p w:rsidR="007553D0" w:rsidRDefault="007553D0" w:rsidP="004A4CF7">
      <w:pPr>
        <w:rPr>
          <w:sz w:val="28"/>
          <w:szCs w:val="28"/>
        </w:rPr>
      </w:pPr>
    </w:p>
    <w:p w:rsidR="007553D0" w:rsidRDefault="007553D0" w:rsidP="004A4CF7">
      <w:pPr>
        <w:rPr>
          <w:sz w:val="28"/>
          <w:szCs w:val="28"/>
        </w:rPr>
      </w:pPr>
    </w:p>
    <w:sectPr w:rsidR="007553D0" w:rsidSect="005712F6">
      <w:pgSz w:w="11906" w:h="16838"/>
      <w:pgMar w:top="719" w:right="746" w:bottom="719" w:left="1080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4139"/>
    <w:multiLevelType w:val="hybridMultilevel"/>
    <w:tmpl w:val="AC9C610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05391C"/>
    <w:multiLevelType w:val="hybridMultilevel"/>
    <w:tmpl w:val="4C9A3BA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225C02"/>
    <w:multiLevelType w:val="hybridMultilevel"/>
    <w:tmpl w:val="FF669C98"/>
    <w:lvl w:ilvl="0" w:tplc="0402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3DB7964"/>
    <w:multiLevelType w:val="hybridMultilevel"/>
    <w:tmpl w:val="6CF8CD6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93426EF"/>
    <w:multiLevelType w:val="hybridMultilevel"/>
    <w:tmpl w:val="B76A016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988227A"/>
    <w:multiLevelType w:val="hybridMultilevel"/>
    <w:tmpl w:val="D63EA280"/>
    <w:lvl w:ilvl="0" w:tplc="4FA60742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7954B0"/>
    <w:multiLevelType w:val="hybridMultilevel"/>
    <w:tmpl w:val="C84A5B4C"/>
    <w:lvl w:ilvl="0" w:tplc="E0C452A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21FE45D1"/>
    <w:multiLevelType w:val="hybridMultilevel"/>
    <w:tmpl w:val="35BAB0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28D2379"/>
    <w:multiLevelType w:val="hybridMultilevel"/>
    <w:tmpl w:val="07DCCCD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85908A7"/>
    <w:multiLevelType w:val="hybridMultilevel"/>
    <w:tmpl w:val="5F6657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AD13F45"/>
    <w:multiLevelType w:val="hybridMultilevel"/>
    <w:tmpl w:val="01CE8FF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ADF7881"/>
    <w:multiLevelType w:val="hybridMultilevel"/>
    <w:tmpl w:val="9ADEC64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F54497"/>
    <w:multiLevelType w:val="hybridMultilevel"/>
    <w:tmpl w:val="1F0205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D2B65"/>
    <w:multiLevelType w:val="hybridMultilevel"/>
    <w:tmpl w:val="F3301696"/>
    <w:lvl w:ilvl="0" w:tplc="0402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4">
    <w:nsid w:val="2F38393D"/>
    <w:multiLevelType w:val="hybridMultilevel"/>
    <w:tmpl w:val="368AC0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F797DF5"/>
    <w:multiLevelType w:val="hybridMultilevel"/>
    <w:tmpl w:val="02C0CE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DE06F8"/>
    <w:multiLevelType w:val="hybridMultilevel"/>
    <w:tmpl w:val="35C050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0EE45EC"/>
    <w:multiLevelType w:val="hybridMultilevel"/>
    <w:tmpl w:val="5A2E2296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36860E4"/>
    <w:multiLevelType w:val="hybridMultilevel"/>
    <w:tmpl w:val="C56E9E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76321EB"/>
    <w:multiLevelType w:val="hybridMultilevel"/>
    <w:tmpl w:val="D67284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89A2D91"/>
    <w:multiLevelType w:val="hybridMultilevel"/>
    <w:tmpl w:val="AA88D82C"/>
    <w:lvl w:ilvl="0" w:tplc="0402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A686519"/>
    <w:multiLevelType w:val="hybridMultilevel"/>
    <w:tmpl w:val="B5169CB8"/>
    <w:lvl w:ilvl="0" w:tplc="4634BBB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>
    <w:nsid w:val="3AB907E0"/>
    <w:multiLevelType w:val="hybridMultilevel"/>
    <w:tmpl w:val="A494541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CD910FD"/>
    <w:multiLevelType w:val="hybridMultilevel"/>
    <w:tmpl w:val="D06C73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D082A95"/>
    <w:multiLevelType w:val="hybridMultilevel"/>
    <w:tmpl w:val="99CE1B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E157A9E"/>
    <w:multiLevelType w:val="hybridMultilevel"/>
    <w:tmpl w:val="BDB43ED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9E63880"/>
    <w:multiLevelType w:val="hybridMultilevel"/>
    <w:tmpl w:val="907682E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3A768AF"/>
    <w:multiLevelType w:val="hybridMultilevel"/>
    <w:tmpl w:val="A45CFD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91F4D83"/>
    <w:multiLevelType w:val="hybridMultilevel"/>
    <w:tmpl w:val="A93E38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C7B1D26"/>
    <w:multiLevelType w:val="hybridMultilevel"/>
    <w:tmpl w:val="FBEC1A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D77572F"/>
    <w:multiLevelType w:val="hybridMultilevel"/>
    <w:tmpl w:val="F3385A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F5746C6"/>
    <w:multiLevelType w:val="hybridMultilevel"/>
    <w:tmpl w:val="38F80D90"/>
    <w:lvl w:ilvl="0" w:tplc="92E4D94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2">
    <w:nsid w:val="63BB472A"/>
    <w:multiLevelType w:val="hybridMultilevel"/>
    <w:tmpl w:val="6CA4692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48928C5"/>
    <w:multiLevelType w:val="hybridMultilevel"/>
    <w:tmpl w:val="A25878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6726050"/>
    <w:multiLevelType w:val="hybridMultilevel"/>
    <w:tmpl w:val="5134B5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127267E"/>
    <w:multiLevelType w:val="hybridMultilevel"/>
    <w:tmpl w:val="C674F68E"/>
    <w:lvl w:ilvl="0" w:tplc="253A6CE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1884CF7"/>
    <w:multiLevelType w:val="hybridMultilevel"/>
    <w:tmpl w:val="B5ECD2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2167BD8"/>
    <w:multiLevelType w:val="hybridMultilevel"/>
    <w:tmpl w:val="B20A9F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4CE517E"/>
    <w:multiLevelType w:val="hybridMultilevel"/>
    <w:tmpl w:val="24589A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9AD339D"/>
    <w:multiLevelType w:val="hybridMultilevel"/>
    <w:tmpl w:val="8794D0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B937E88"/>
    <w:multiLevelType w:val="hybridMultilevel"/>
    <w:tmpl w:val="0C685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32"/>
  </w:num>
  <w:num w:numId="3">
    <w:abstractNumId w:val="21"/>
  </w:num>
  <w:num w:numId="4">
    <w:abstractNumId w:val="33"/>
  </w:num>
  <w:num w:numId="5">
    <w:abstractNumId w:val="14"/>
  </w:num>
  <w:num w:numId="6">
    <w:abstractNumId w:val="38"/>
  </w:num>
  <w:num w:numId="7">
    <w:abstractNumId w:val="28"/>
  </w:num>
  <w:num w:numId="8">
    <w:abstractNumId w:val="19"/>
  </w:num>
  <w:num w:numId="9">
    <w:abstractNumId w:val="15"/>
  </w:num>
  <w:num w:numId="10">
    <w:abstractNumId w:val="7"/>
  </w:num>
  <w:num w:numId="11">
    <w:abstractNumId w:val="12"/>
  </w:num>
  <w:num w:numId="12">
    <w:abstractNumId w:val="39"/>
  </w:num>
  <w:num w:numId="13">
    <w:abstractNumId w:val="23"/>
  </w:num>
  <w:num w:numId="14">
    <w:abstractNumId w:val="16"/>
  </w:num>
  <w:num w:numId="15">
    <w:abstractNumId w:val="36"/>
  </w:num>
  <w:num w:numId="16">
    <w:abstractNumId w:val="2"/>
  </w:num>
  <w:num w:numId="17">
    <w:abstractNumId w:val="37"/>
  </w:num>
  <w:num w:numId="18">
    <w:abstractNumId w:val="1"/>
  </w:num>
  <w:num w:numId="19">
    <w:abstractNumId w:val="4"/>
  </w:num>
  <w:num w:numId="20">
    <w:abstractNumId w:val="10"/>
  </w:num>
  <w:num w:numId="21">
    <w:abstractNumId w:val="18"/>
  </w:num>
  <w:num w:numId="22">
    <w:abstractNumId w:val="11"/>
  </w:num>
  <w:num w:numId="23">
    <w:abstractNumId w:val="13"/>
  </w:num>
  <w:num w:numId="24">
    <w:abstractNumId w:val="40"/>
  </w:num>
  <w:num w:numId="25">
    <w:abstractNumId w:val="34"/>
  </w:num>
  <w:num w:numId="26">
    <w:abstractNumId w:val="26"/>
  </w:num>
  <w:num w:numId="27">
    <w:abstractNumId w:val="17"/>
  </w:num>
  <w:num w:numId="28">
    <w:abstractNumId w:val="8"/>
  </w:num>
  <w:num w:numId="29">
    <w:abstractNumId w:val="30"/>
  </w:num>
  <w:num w:numId="30">
    <w:abstractNumId w:val="24"/>
  </w:num>
  <w:num w:numId="31">
    <w:abstractNumId w:val="9"/>
  </w:num>
  <w:num w:numId="32">
    <w:abstractNumId w:val="29"/>
  </w:num>
  <w:num w:numId="33">
    <w:abstractNumId w:val="0"/>
  </w:num>
  <w:num w:numId="34">
    <w:abstractNumId w:val="20"/>
  </w:num>
  <w:num w:numId="35">
    <w:abstractNumId w:val="3"/>
  </w:num>
  <w:num w:numId="36">
    <w:abstractNumId w:val="27"/>
  </w:num>
  <w:num w:numId="37">
    <w:abstractNumId w:val="31"/>
  </w:num>
  <w:num w:numId="38">
    <w:abstractNumId w:val="6"/>
  </w:num>
  <w:num w:numId="39">
    <w:abstractNumId w:val="22"/>
  </w:num>
  <w:num w:numId="40">
    <w:abstractNumId w:val="5"/>
  </w:num>
  <w:num w:numId="4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583A"/>
    <w:rsid w:val="0002788C"/>
    <w:rsid w:val="00034BD1"/>
    <w:rsid w:val="000575D7"/>
    <w:rsid w:val="000733E3"/>
    <w:rsid w:val="000806DB"/>
    <w:rsid w:val="00084ED2"/>
    <w:rsid w:val="0009488D"/>
    <w:rsid w:val="00095FA3"/>
    <w:rsid w:val="000B42ED"/>
    <w:rsid w:val="000D744D"/>
    <w:rsid w:val="00106B26"/>
    <w:rsid w:val="00122E90"/>
    <w:rsid w:val="001279B4"/>
    <w:rsid w:val="00132836"/>
    <w:rsid w:val="00152F07"/>
    <w:rsid w:val="00155A97"/>
    <w:rsid w:val="00166BF7"/>
    <w:rsid w:val="00172D9E"/>
    <w:rsid w:val="001A0968"/>
    <w:rsid w:val="001A583A"/>
    <w:rsid w:val="001C5696"/>
    <w:rsid w:val="001C73D8"/>
    <w:rsid w:val="001F59F6"/>
    <w:rsid w:val="00211CE0"/>
    <w:rsid w:val="002156B2"/>
    <w:rsid w:val="002222FC"/>
    <w:rsid w:val="00222CC4"/>
    <w:rsid w:val="002440AA"/>
    <w:rsid w:val="002475F6"/>
    <w:rsid w:val="00247AB4"/>
    <w:rsid w:val="00262FA4"/>
    <w:rsid w:val="00264CF7"/>
    <w:rsid w:val="00273E8E"/>
    <w:rsid w:val="00284C33"/>
    <w:rsid w:val="002B7B1E"/>
    <w:rsid w:val="002D5ECC"/>
    <w:rsid w:val="002E3987"/>
    <w:rsid w:val="002F45F4"/>
    <w:rsid w:val="002F5605"/>
    <w:rsid w:val="00311BA5"/>
    <w:rsid w:val="00335818"/>
    <w:rsid w:val="00373B86"/>
    <w:rsid w:val="003D6043"/>
    <w:rsid w:val="0042035F"/>
    <w:rsid w:val="0042303F"/>
    <w:rsid w:val="00424321"/>
    <w:rsid w:val="00454755"/>
    <w:rsid w:val="004575E5"/>
    <w:rsid w:val="00457B7A"/>
    <w:rsid w:val="0049715F"/>
    <w:rsid w:val="004A4CF7"/>
    <w:rsid w:val="004B0FB2"/>
    <w:rsid w:val="004B5237"/>
    <w:rsid w:val="004E4211"/>
    <w:rsid w:val="004F2EAA"/>
    <w:rsid w:val="00535F25"/>
    <w:rsid w:val="00566029"/>
    <w:rsid w:val="005712F6"/>
    <w:rsid w:val="00577E4F"/>
    <w:rsid w:val="00583621"/>
    <w:rsid w:val="0059576C"/>
    <w:rsid w:val="005B5076"/>
    <w:rsid w:val="005C37CC"/>
    <w:rsid w:val="005E1C53"/>
    <w:rsid w:val="00603A8A"/>
    <w:rsid w:val="006135A7"/>
    <w:rsid w:val="006203B3"/>
    <w:rsid w:val="00632A90"/>
    <w:rsid w:val="006369B8"/>
    <w:rsid w:val="006401F4"/>
    <w:rsid w:val="00652BCC"/>
    <w:rsid w:val="006628C3"/>
    <w:rsid w:val="00663345"/>
    <w:rsid w:val="00681710"/>
    <w:rsid w:val="00685A7A"/>
    <w:rsid w:val="006A368B"/>
    <w:rsid w:val="006A3A31"/>
    <w:rsid w:val="006B3177"/>
    <w:rsid w:val="007553D0"/>
    <w:rsid w:val="0077293D"/>
    <w:rsid w:val="007760AF"/>
    <w:rsid w:val="007A4A17"/>
    <w:rsid w:val="007B0F2A"/>
    <w:rsid w:val="007C79FF"/>
    <w:rsid w:val="007E0F39"/>
    <w:rsid w:val="007F3966"/>
    <w:rsid w:val="00812EC2"/>
    <w:rsid w:val="0081719A"/>
    <w:rsid w:val="0085731B"/>
    <w:rsid w:val="00861B4B"/>
    <w:rsid w:val="00863C6B"/>
    <w:rsid w:val="00864FFB"/>
    <w:rsid w:val="008833B6"/>
    <w:rsid w:val="00906372"/>
    <w:rsid w:val="00917C8C"/>
    <w:rsid w:val="00945C73"/>
    <w:rsid w:val="009623C3"/>
    <w:rsid w:val="009663FB"/>
    <w:rsid w:val="00986270"/>
    <w:rsid w:val="00991432"/>
    <w:rsid w:val="009C4EBF"/>
    <w:rsid w:val="009C64F1"/>
    <w:rsid w:val="009D4509"/>
    <w:rsid w:val="009D7486"/>
    <w:rsid w:val="00A7564C"/>
    <w:rsid w:val="00AA57F8"/>
    <w:rsid w:val="00AB21DE"/>
    <w:rsid w:val="00AB6E04"/>
    <w:rsid w:val="00AC5430"/>
    <w:rsid w:val="00AD0689"/>
    <w:rsid w:val="00AD281E"/>
    <w:rsid w:val="00AD34FD"/>
    <w:rsid w:val="00AD5C18"/>
    <w:rsid w:val="00AE29B1"/>
    <w:rsid w:val="00AF2644"/>
    <w:rsid w:val="00B04C5A"/>
    <w:rsid w:val="00B16A5C"/>
    <w:rsid w:val="00B510E7"/>
    <w:rsid w:val="00B64A92"/>
    <w:rsid w:val="00B66E6C"/>
    <w:rsid w:val="00B946E4"/>
    <w:rsid w:val="00BA53D7"/>
    <w:rsid w:val="00BC00A8"/>
    <w:rsid w:val="00BC44F0"/>
    <w:rsid w:val="00BE014B"/>
    <w:rsid w:val="00BF0817"/>
    <w:rsid w:val="00C166A7"/>
    <w:rsid w:val="00C27C91"/>
    <w:rsid w:val="00C352D7"/>
    <w:rsid w:val="00C6408C"/>
    <w:rsid w:val="00C8129A"/>
    <w:rsid w:val="00C94AEF"/>
    <w:rsid w:val="00C95854"/>
    <w:rsid w:val="00CD2D42"/>
    <w:rsid w:val="00CE18B3"/>
    <w:rsid w:val="00CE62B3"/>
    <w:rsid w:val="00CF30D0"/>
    <w:rsid w:val="00CF782B"/>
    <w:rsid w:val="00D24C06"/>
    <w:rsid w:val="00D342E2"/>
    <w:rsid w:val="00D4068D"/>
    <w:rsid w:val="00D9483F"/>
    <w:rsid w:val="00DB47F2"/>
    <w:rsid w:val="00DD497E"/>
    <w:rsid w:val="00DF7466"/>
    <w:rsid w:val="00E40FA1"/>
    <w:rsid w:val="00E56850"/>
    <w:rsid w:val="00E761E9"/>
    <w:rsid w:val="00E8280F"/>
    <w:rsid w:val="00E927A3"/>
    <w:rsid w:val="00EB28D4"/>
    <w:rsid w:val="00EB3036"/>
    <w:rsid w:val="00F0491E"/>
    <w:rsid w:val="00F209B9"/>
    <w:rsid w:val="00F21DAF"/>
    <w:rsid w:val="00F2679F"/>
    <w:rsid w:val="00F45719"/>
    <w:rsid w:val="00FA353E"/>
    <w:rsid w:val="00FB2AB3"/>
    <w:rsid w:val="00FD73F0"/>
    <w:rsid w:val="00FF2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A583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583A"/>
    <w:pPr>
      <w:keepNext/>
      <w:jc w:val="center"/>
      <w:outlineLvl w:val="0"/>
    </w:pPr>
    <w:rPr>
      <w:b/>
      <w:sz w:val="4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11C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A4CF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A4CF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A4CF7"/>
    <w:pPr>
      <w:keepNext/>
      <w:outlineLvl w:val="6"/>
    </w:pPr>
    <w:rPr>
      <w:b/>
      <w:sz w:val="28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A583A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11CE0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A4CF7"/>
    <w:rPr>
      <w:rFonts w:ascii="Calibri Light" w:hAnsi="Calibri Light" w:cs="Times New Roman"/>
      <w:b/>
      <w:bCs/>
      <w:sz w:val="26"/>
      <w:szCs w:val="26"/>
      <w:lang w:eastAsia="bg-BG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A4CF7"/>
    <w:rPr>
      <w:rFonts w:ascii="Calibri" w:hAnsi="Calibri" w:cs="Times New Roman"/>
      <w:b/>
      <w:bCs/>
      <w:i/>
      <w:iCs/>
      <w:sz w:val="26"/>
      <w:szCs w:val="26"/>
      <w:lang w:eastAsia="bg-BG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A4CF7"/>
    <w:rPr>
      <w:rFonts w:ascii="Times New Roman" w:hAnsi="Times New Roman" w:cs="Times New Roman"/>
      <w:b/>
      <w:sz w:val="20"/>
      <w:szCs w:val="20"/>
    </w:rPr>
  </w:style>
  <w:style w:type="paragraph" w:customStyle="1" w:styleId="a">
    <w:name w:val="Знак Знак"/>
    <w:basedOn w:val="Normal"/>
    <w:uiPriority w:val="99"/>
    <w:rsid w:val="001A583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1A583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1A583A"/>
    <w:rPr>
      <w:rFonts w:ascii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1A583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A583A"/>
    <w:rPr>
      <w:rFonts w:ascii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99"/>
    <w:qFormat/>
    <w:rsid w:val="007B0F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7B0F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B0F2A"/>
    <w:rPr>
      <w:rFonts w:ascii="Segoe UI" w:hAnsi="Segoe UI" w:cs="Segoe UI"/>
      <w:sz w:val="18"/>
      <w:szCs w:val="18"/>
      <w:lang w:eastAsia="bg-BG"/>
    </w:rPr>
  </w:style>
  <w:style w:type="paragraph" w:styleId="BodyTextIndent2">
    <w:name w:val="Body Text Indent 2"/>
    <w:basedOn w:val="Normal"/>
    <w:link w:val="BodyTextIndent2Char"/>
    <w:uiPriority w:val="99"/>
    <w:rsid w:val="00211CE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11CE0"/>
    <w:rPr>
      <w:rFonts w:ascii="Times New Roman" w:hAnsi="Times New Roman" w:cs="Times New Roman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uiPriority w:val="99"/>
    <w:rsid w:val="00211CE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11CE0"/>
    <w:rPr>
      <w:rFonts w:ascii="Times New Roman" w:hAnsi="Times New Roman" w:cs="Times New Roman"/>
      <w:sz w:val="16"/>
      <w:szCs w:val="16"/>
      <w:lang w:eastAsia="bg-BG"/>
    </w:rPr>
  </w:style>
  <w:style w:type="paragraph" w:customStyle="1" w:styleId="CharCharCharCharCharCharChar1CharCharCharCharCharCharCharCharCharCharCharCharCharChar1CharChar">
    <w:name w:val="Char Char Char Char Char Char Char1 Char Char Char Char Char Char Char Char Char Char Char Char Char Char1 Char Знак Char"/>
    <w:basedOn w:val="Normal"/>
    <w:uiPriority w:val="99"/>
    <w:rsid w:val="00211CE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uiPriority w:val="99"/>
    <w:rsid w:val="00C166A7"/>
    <w:pPr>
      <w:ind w:firstLine="800"/>
    </w:pPr>
    <w:rPr>
      <w:rFonts w:ascii="Verdana" w:hAnsi="Verdana"/>
      <w:sz w:val="20"/>
      <w:szCs w:val="20"/>
    </w:rPr>
  </w:style>
  <w:style w:type="paragraph" w:customStyle="1" w:styleId="1">
    <w:name w:val="Знак Знак1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p1exsp2">
    <w:name w:val="p1exsp2"/>
    <w:basedOn w:val="Normal"/>
    <w:uiPriority w:val="99"/>
    <w:rsid w:val="004A4CF7"/>
    <w:pPr>
      <w:shd w:val="clear" w:color="auto" w:fill="FFFFFF"/>
      <w:spacing w:line="360" w:lineRule="auto"/>
      <w:jc w:val="both"/>
    </w:pPr>
    <w:rPr>
      <w:rFonts w:ascii="Verdana" w:hAnsi="Verdana"/>
      <w:sz w:val="17"/>
      <w:szCs w:val="17"/>
    </w:rPr>
  </w:style>
  <w:style w:type="character" w:styleId="Hyperlink">
    <w:name w:val="Hyperlink"/>
    <w:basedOn w:val="DefaultParagraphFont"/>
    <w:uiPriority w:val="99"/>
    <w:rsid w:val="004A4CF7"/>
    <w:rPr>
      <w:rFonts w:cs="Times New Roman"/>
      <w:color w:val="0000FF"/>
      <w:u w:val="single"/>
    </w:rPr>
  </w:style>
  <w:style w:type="paragraph" w:customStyle="1" w:styleId="firstline">
    <w:name w:val="firstline"/>
    <w:basedOn w:val="Normal"/>
    <w:uiPriority w:val="99"/>
    <w:rsid w:val="004A4CF7"/>
    <w:pPr>
      <w:spacing w:before="100" w:beforeAutospacing="1" w:after="100" w:afterAutospacing="1"/>
    </w:pPr>
  </w:style>
  <w:style w:type="paragraph" w:customStyle="1" w:styleId="Style">
    <w:name w:val="Style"/>
    <w:uiPriority w:val="99"/>
    <w:rsid w:val="004A4CF7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val="en-US" w:eastAsia="zh-CN"/>
    </w:rPr>
  </w:style>
  <w:style w:type="paragraph" w:styleId="BodyText2">
    <w:name w:val="Body Text 2"/>
    <w:basedOn w:val="Normal"/>
    <w:link w:val="BodyText2Char"/>
    <w:uiPriority w:val="99"/>
    <w:rsid w:val="004A4CF7"/>
    <w:pPr>
      <w:jc w:val="both"/>
    </w:pPr>
    <w:rPr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A4CF7"/>
    <w:rPr>
      <w:rFonts w:ascii="Times New Roman" w:hAnsi="Times New Roman" w:cs="Times New Roman"/>
      <w:sz w:val="20"/>
      <w:szCs w:val="20"/>
    </w:rPr>
  </w:style>
  <w:style w:type="paragraph" w:customStyle="1" w:styleId="a0">
    <w:name w:val="Знак Знак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link w:val="FooterChar"/>
    <w:uiPriority w:val="99"/>
    <w:rsid w:val="004A4C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4CF7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4A4CF7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4A4CF7"/>
    <w:rPr>
      <w:rFonts w:cs="Times New Roman"/>
    </w:rPr>
  </w:style>
  <w:style w:type="paragraph" w:customStyle="1" w:styleId="CharChar">
    <w:name w:val="Char Char Знак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1">
    <w:name w:val="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Знак Char Char Знак Char Char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sonospacing0">
    <w:name w:val="msonospacing"/>
    <w:basedOn w:val="Normal"/>
    <w:uiPriority w:val="99"/>
    <w:rsid w:val="004A4CF7"/>
    <w:rPr>
      <w:rFonts w:ascii="Calibri" w:hAnsi="Calibri"/>
      <w:sz w:val="22"/>
      <w:szCs w:val="22"/>
      <w:lang w:val="en-US" w:eastAsia="en-US"/>
    </w:rPr>
  </w:style>
  <w:style w:type="character" w:customStyle="1" w:styleId="newdocreference">
    <w:name w:val="newdocreference"/>
    <w:uiPriority w:val="99"/>
    <w:rsid w:val="004A4CF7"/>
  </w:style>
  <w:style w:type="paragraph" w:customStyle="1" w:styleId="CharChar1CharCharCharCharCharCharCharCharCharChar">
    <w:name w:val="Char Char1 Знак Char Char Знак Char Char Знак Char Char Знак Char Char Знак Char Char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1CharCharCharCharCharCharCharCharCharCharCharCharCharChar1Char">
    <w:name w:val="Char Char Char Char Char Char Char1 Char Char Char Char Char Char Char Char Char Char Char Char Char Char1 Char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1CharCharCharCharCharCharCharCharCharCharCharCharCharChar1Char1">
    <w:name w:val="Char Char Char Char Char Char Char1 Char Char Char Char Char Char Char Char Char Char Char Char Char Char1 Char Знак1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uiPriority w:val="99"/>
    <w:rsid w:val="004A4CF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4A4CF7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4A4CF7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4A4C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4CF7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uiPriority w:val="99"/>
    <w:rsid w:val="004A4CF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harCharChar">
    <w:name w:val="Char Char Char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0">
    <w:name w:val="Знак Char Char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Char Char Знак Char Char Знак Char Char Знак Char Char Знак Char Char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1CharCharCharCharCharCharCharCharCharCharCharCharCharChar1CharCharCharChar">
    <w:name w:val="Char Char Char Char Char Char Char1 Char Char Char Char Char Char Char Char Char Char Char Char Char Char1 Char Знак Char Char Char Знак"/>
    <w:basedOn w:val="Normal"/>
    <w:uiPriority w:val="99"/>
    <w:rsid w:val="004A4CF7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">
    <w:name w:val="m"/>
    <w:basedOn w:val="Normal"/>
    <w:uiPriority w:val="99"/>
    <w:rsid w:val="004B5237"/>
    <w:pPr>
      <w:ind w:firstLine="990"/>
      <w:jc w:val="both"/>
    </w:pPr>
    <w:rPr>
      <w:rFonts w:eastAsia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4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57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3194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57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1400</TotalTime>
  <Pages>40</Pages>
  <Words>13002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 </cp:lastModifiedBy>
  <cp:revision>180</cp:revision>
  <cp:lastPrinted>2026-01-20T09:29:00Z</cp:lastPrinted>
  <dcterms:created xsi:type="dcterms:W3CDTF">2025-01-03T08:48:00Z</dcterms:created>
  <dcterms:modified xsi:type="dcterms:W3CDTF">2026-01-20T09:29:00Z</dcterms:modified>
</cp:coreProperties>
</file>