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1D1" w:rsidRPr="00E82EA7" w:rsidRDefault="000211D1" w:rsidP="00CF0C9B">
      <w:pPr>
        <w:jc w:val="right"/>
        <w:outlineLvl w:val="0"/>
        <w:rPr>
          <w:i/>
          <w:iCs/>
          <w:color w:val="0033CC"/>
          <w:lang w:val="en-US"/>
        </w:rPr>
      </w:pPr>
      <w:r>
        <w:t xml:space="preserve">     </w:t>
      </w:r>
      <w:r>
        <w:rPr>
          <w:i/>
          <w:iCs/>
          <w:color w:val="0033CC"/>
        </w:rPr>
        <w:t xml:space="preserve">       </w:t>
      </w:r>
      <w:r>
        <w:rPr>
          <w:i/>
          <w:iCs/>
          <w:color w:val="0033CC"/>
          <w:lang w:val="en-US"/>
        </w:rPr>
        <w:t xml:space="preserve"> </w:t>
      </w:r>
      <w:r>
        <w:rPr>
          <w:i/>
          <w:iCs/>
          <w:color w:val="0033CC"/>
        </w:rPr>
        <w:t xml:space="preserve">Приложение № </w:t>
      </w:r>
      <w:r>
        <w:rPr>
          <w:i/>
          <w:iCs/>
          <w:color w:val="0033CC"/>
          <w:lang w:val="en-US"/>
        </w:rPr>
        <w:t>2</w:t>
      </w:r>
    </w:p>
    <w:p w:rsidR="000211D1" w:rsidRDefault="000211D1" w:rsidP="00CF0C9B">
      <w:pPr>
        <w:outlineLvl w:val="0"/>
        <w:rPr>
          <w:sz w:val="20"/>
          <w:szCs w:val="20"/>
        </w:rPr>
      </w:pPr>
    </w:p>
    <w:p w:rsidR="000211D1" w:rsidRDefault="000211D1" w:rsidP="00CF0C9B">
      <w:pPr>
        <w:outlineLvl w:val="0"/>
        <w:rPr>
          <w:sz w:val="20"/>
          <w:szCs w:val="20"/>
        </w:rPr>
      </w:pPr>
    </w:p>
    <w:p w:rsidR="000211D1" w:rsidRDefault="000211D1" w:rsidP="00CF0C9B">
      <w:pPr>
        <w:outlineLvl w:val="0"/>
        <w:rPr>
          <w:sz w:val="20"/>
          <w:szCs w:val="20"/>
        </w:rPr>
      </w:pPr>
      <w:r>
        <w:rPr>
          <w:sz w:val="20"/>
          <w:szCs w:val="20"/>
          <w:lang w:val="en-US"/>
        </w:rPr>
        <w:t xml:space="preserve"> </w:t>
      </w:r>
    </w:p>
    <w:p w:rsidR="000211D1" w:rsidRDefault="000211D1" w:rsidP="00CF0C9B">
      <w:pPr>
        <w:rPr>
          <w:sz w:val="20"/>
          <w:szCs w:val="20"/>
        </w:rPr>
      </w:pPr>
      <w:r>
        <w:rPr>
          <w:sz w:val="20"/>
          <w:szCs w:val="20"/>
        </w:rPr>
        <w:t>Общински жилища в Община Пазарджик по брой и групи:</w:t>
      </w:r>
    </w:p>
    <w:p w:rsidR="000211D1" w:rsidRDefault="000211D1" w:rsidP="00CF0C9B">
      <w:pPr>
        <w:outlineLvl w:val="0"/>
        <w:rPr>
          <w:lang w:val="en-US"/>
        </w:rPr>
      </w:pPr>
    </w:p>
    <w:p w:rsidR="000211D1" w:rsidRDefault="000211D1" w:rsidP="00CF0C9B">
      <w:pPr>
        <w:outlineLvl w:val="0"/>
        <w:rPr>
          <w:lang w:val="en-US"/>
        </w:rPr>
      </w:pPr>
    </w:p>
    <w:p w:rsidR="000211D1" w:rsidRDefault="000211D1" w:rsidP="00CF0C9B">
      <w:pPr>
        <w:outlineLvl w:val="0"/>
        <w:rPr>
          <w:lang w:val="en-US"/>
        </w:rPr>
      </w:pPr>
    </w:p>
    <w:p w:rsidR="000211D1" w:rsidRDefault="000211D1" w:rsidP="00CF0C9B">
      <w:pPr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Жилища</w:t>
      </w:r>
      <w:r>
        <w:rPr>
          <w:b/>
          <w:bCs/>
          <w:color w:val="FF0000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фонд  „Жилища под наем”:</w:t>
      </w:r>
    </w:p>
    <w:p w:rsidR="000211D1" w:rsidRDefault="000211D1" w:rsidP="00CF0C9B">
      <w:pPr>
        <w:rPr>
          <w:color w:val="FF0000"/>
          <w:sz w:val="20"/>
          <w:szCs w:val="20"/>
        </w:rPr>
      </w:pPr>
      <w:r>
        <w:rPr>
          <w:sz w:val="20"/>
          <w:szCs w:val="20"/>
        </w:rPr>
        <w:t xml:space="preserve">           </w:t>
      </w:r>
    </w:p>
    <w:p w:rsidR="000211D1" w:rsidRDefault="000211D1" w:rsidP="00CF0C9B">
      <w:pPr>
        <w:rPr>
          <w:sz w:val="20"/>
          <w:szCs w:val="20"/>
        </w:rPr>
        <w:sectPr w:rsidR="000211D1">
          <w:pgSz w:w="11906" w:h="16838"/>
          <w:pgMar w:top="719" w:right="1417" w:bottom="540" w:left="1417" w:header="708" w:footer="708" w:gutter="0"/>
          <w:cols w:space="708"/>
        </w:sectPr>
      </w:pP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„Ал. Стамболийски” №108, ап.5, ет.2 </w:t>
      </w:r>
    </w:p>
    <w:p w:rsidR="000211D1" w:rsidRDefault="000211D1" w:rsidP="00DB5443">
      <w:pPr>
        <w:ind w:left="540"/>
        <w:rPr>
          <w:sz w:val="20"/>
          <w:szCs w:val="20"/>
        </w:rPr>
      </w:pP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„Болнична” №35, ап.8, ет.3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№12, ап.27(11), ет.6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№14, ап.1, ет.1          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№12, ап.31(15), ет.8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№14, ап.7, ет.4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№14, ап.11, ет.6       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№16, ап.12, ет.6 </w:t>
      </w:r>
    </w:p>
    <w:p w:rsidR="000211D1" w:rsidRDefault="000211D1" w:rsidP="005B131D">
      <w:pPr>
        <w:ind w:left="54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№18, ап.13, ет.5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№18, ап.17, ет.6 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№20, ап.5, ет.2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№20, ап.11, ет.3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№20, ап.21, ет.6 </w:t>
      </w:r>
    </w:p>
    <w:p w:rsidR="000211D1" w:rsidRDefault="000211D1" w:rsidP="00735931">
      <w:pPr>
        <w:ind w:left="54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№31, ап.20, ет.7 </w:t>
      </w:r>
    </w:p>
    <w:p w:rsidR="000211D1" w:rsidRDefault="000211D1" w:rsidP="00851CA2">
      <w:pPr>
        <w:ind w:left="180"/>
        <w:rPr>
          <w:sz w:val="20"/>
          <w:szCs w:val="20"/>
        </w:rPr>
      </w:pP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№33, ап.5, ет.2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№33, ап.7, ет.2 </w:t>
      </w:r>
    </w:p>
    <w:p w:rsidR="000211D1" w:rsidRDefault="000211D1" w:rsidP="00735931">
      <w:pPr>
        <w:ind w:left="54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№33, ап.15, ет.4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№33, ап.17, ет.5 </w:t>
      </w:r>
    </w:p>
    <w:p w:rsidR="000211D1" w:rsidRDefault="000211D1" w:rsidP="00A61ED7">
      <w:pPr>
        <w:ind w:left="540"/>
        <w:rPr>
          <w:sz w:val="20"/>
          <w:szCs w:val="20"/>
        </w:rPr>
      </w:pP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№33, ап.22, ет.6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№33, ап.27, ет.7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№33, ап.29, ет.8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№35, ап.1, ет.1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№35, ап.10, ет.4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№35, ап.15, ет.5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№35, ап.18, ет.6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№35, ап.24, ет.8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№37, ап.26(2), ет.1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№37, ап.32(8), ет.3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№37, ап.41(1</w:t>
      </w:r>
      <w:r>
        <w:rPr>
          <w:sz w:val="20"/>
          <w:szCs w:val="20"/>
          <w:lang w:val="en-US"/>
        </w:rPr>
        <w:t>7</w:t>
      </w:r>
      <w:r>
        <w:rPr>
          <w:sz w:val="20"/>
          <w:szCs w:val="20"/>
        </w:rPr>
        <w:t xml:space="preserve">), ет.6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№37, ап.42(</w:t>
      </w:r>
      <w:r>
        <w:rPr>
          <w:sz w:val="20"/>
          <w:szCs w:val="20"/>
          <w:lang w:val="en-US"/>
        </w:rPr>
        <w:t>18</w:t>
      </w:r>
      <w:r>
        <w:rPr>
          <w:sz w:val="20"/>
          <w:szCs w:val="20"/>
        </w:rPr>
        <w:t xml:space="preserve">), ет.6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№37, ап.44(2</w:t>
      </w:r>
      <w:r>
        <w:rPr>
          <w:sz w:val="20"/>
          <w:szCs w:val="20"/>
          <w:lang w:val="en-US"/>
        </w:rPr>
        <w:t>0</w:t>
      </w:r>
      <w:r>
        <w:rPr>
          <w:sz w:val="20"/>
          <w:szCs w:val="20"/>
        </w:rPr>
        <w:t xml:space="preserve">), ет.7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№37, ап.46(2</w:t>
      </w:r>
      <w:r>
        <w:rPr>
          <w:sz w:val="20"/>
          <w:szCs w:val="20"/>
          <w:lang w:val="en-US"/>
        </w:rPr>
        <w:t>2</w:t>
      </w:r>
      <w:r>
        <w:rPr>
          <w:sz w:val="20"/>
          <w:szCs w:val="20"/>
        </w:rPr>
        <w:t xml:space="preserve">), ет.8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№39, 1, ет.1</w:t>
      </w:r>
    </w:p>
    <w:p w:rsidR="000211D1" w:rsidRDefault="000211D1" w:rsidP="003A45A2">
      <w:pPr>
        <w:ind w:left="540"/>
        <w:rPr>
          <w:sz w:val="20"/>
          <w:szCs w:val="20"/>
        </w:rPr>
      </w:pP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„Дунав” №13, ап.30, ет.2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„Дунав” №15, ап.2, ет.1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„Димчо Дебелянов” №13, ап.6, ет.3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„Димчо Дебелянов” №15, ап.6, ет.3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„Марица” №8, ап.2, ет.1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„Марица” №12, ап.20, ет.7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„Марица” №14, ап.26(16), ет.1 </w:t>
      </w:r>
    </w:p>
    <w:p w:rsidR="000211D1" w:rsidRPr="00851CA2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„Марица” №16, ап.51, ет.</w:t>
      </w:r>
      <w:r>
        <w:rPr>
          <w:sz w:val="20"/>
          <w:szCs w:val="20"/>
          <w:lang w:val="en-US"/>
        </w:rPr>
        <w:t>5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„П. Волов” №28, ап</w:t>
      </w:r>
      <w:r>
        <w:rPr>
          <w:sz w:val="20"/>
          <w:szCs w:val="20"/>
          <w:lang w:val="en-US"/>
        </w:rPr>
        <w:t>.20</w:t>
      </w:r>
      <w:r>
        <w:rPr>
          <w:sz w:val="20"/>
          <w:szCs w:val="20"/>
        </w:rPr>
        <w:t>, ет</w:t>
      </w:r>
      <w:r>
        <w:rPr>
          <w:sz w:val="20"/>
          <w:szCs w:val="20"/>
          <w:lang w:val="en-US"/>
        </w:rPr>
        <w:t>.7</w:t>
      </w:r>
    </w:p>
    <w:p w:rsidR="000211D1" w:rsidRPr="0031529C" w:rsidRDefault="000211D1" w:rsidP="00D23004">
      <w:pPr>
        <w:ind w:left="54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31529C">
        <w:rPr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ул. „П. Волов” №34, ап.17,ет.6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  <w:lang w:val="en-US"/>
        </w:rPr>
      </w:pPr>
      <w:r>
        <w:rPr>
          <w:sz w:val="20"/>
          <w:szCs w:val="20"/>
        </w:rPr>
        <w:t>ул. „Петър Бонев” №80, ап.29, ет.2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„Пирдоп” №4, ап.42, ет.6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№62, ап.32, ет.7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„Пловдивска” №71, ап.11, ет.4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№73, ап.3, ет.1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№73, ап.5, ет.2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№73, ап.9, ет.3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№73, ап.10, ет.3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№73, ап.13, ет.4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№73, ап.16, ет.4 </w:t>
      </w:r>
    </w:p>
    <w:p w:rsidR="000211D1" w:rsidRDefault="000211D1" w:rsidP="000145B5">
      <w:pPr>
        <w:ind w:left="540" w:right="-318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№73, ап.25, ет.7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№73, ап.27, ет.7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№73, ап.30, ет.8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№75, ап.46, ет.8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№77, ап.1, ет.1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№77, ап.5, ет.2 </w:t>
      </w:r>
    </w:p>
    <w:p w:rsidR="000211D1" w:rsidRDefault="000211D1" w:rsidP="00351DE1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ул.”Пловдивска” №77,ап.8,ет.3</w:t>
      </w:r>
    </w:p>
    <w:p w:rsidR="000211D1" w:rsidRDefault="000211D1" w:rsidP="000145B5">
      <w:pPr>
        <w:ind w:left="540" w:right="-318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№77, ап.14, ет.5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№77, ап.16, ет.6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№77, ап.20, ет.7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№77, ап.23, ет.8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№83, ап.1, ет.1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№83, ап.2, ет.1 </w:t>
      </w:r>
    </w:p>
    <w:p w:rsidR="000211D1" w:rsidRDefault="000211D1" w:rsidP="00DB5443">
      <w:pPr>
        <w:ind w:left="540" w:right="-318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№83, ап.13, ет.4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№83, ап.15, ет.4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№83, ап.17, ет.5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„Пловдивска” №83, ап.21, ет.6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№83, ап.23, ет.6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№83, ап.24, ет.6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„Пловдивска” №85, ап.13, ет.5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№85, ап.14, ет.5 </w:t>
      </w:r>
    </w:p>
    <w:p w:rsidR="000211D1" w:rsidRDefault="000211D1" w:rsidP="00FC490C">
      <w:pPr>
        <w:ind w:left="540" w:right="-318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№87, ап.16, ет.6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№87, ап.22, ет.8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№93, ап.32(11), ет.4 </w:t>
      </w:r>
    </w:p>
    <w:p w:rsidR="000211D1" w:rsidRDefault="000211D1" w:rsidP="001A4489">
      <w:pPr>
        <w:ind w:left="540" w:right="-318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№95, ап.2, ет.1 </w:t>
      </w:r>
    </w:p>
    <w:p w:rsidR="000211D1" w:rsidRDefault="000211D1" w:rsidP="00A61ED7">
      <w:pPr>
        <w:ind w:left="540" w:right="-318"/>
        <w:rPr>
          <w:sz w:val="20"/>
          <w:szCs w:val="20"/>
        </w:rPr>
      </w:pP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№95, ап.14, ет.5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„Пловдивска” №95, ап.17, ет.6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 ул. „Пловдивска” №95, ап.18, ет.6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№95, ап.19, ет.7 </w:t>
      </w:r>
    </w:p>
    <w:p w:rsidR="000211D1" w:rsidRDefault="000211D1" w:rsidP="00735931">
      <w:pPr>
        <w:ind w:left="540" w:right="-318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№97, ап.18, ет.5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№97, ап.24, ет.6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„Преспа” №63, ап.3, ет.1 </w:t>
      </w:r>
    </w:p>
    <w:p w:rsidR="000211D1" w:rsidRDefault="000211D1" w:rsidP="00FC490C">
      <w:pPr>
        <w:ind w:left="540" w:right="-318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„Проф. Иван Батаклиев” №4-А, ап.2, ет.1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„Проф. Иван Батаклиев” №12, ап.16, ет.4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„Райко Алексиев” №4, ап.32, ет.8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„Рила” №10, ап.3, ет.1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„Рила” №14, ап.18, ет.6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„Рила” №16, ап.1, ет.1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„Рила” №16, ап.19, ет.7  </w:t>
      </w:r>
    </w:p>
    <w:p w:rsidR="000211D1" w:rsidRDefault="000211D1" w:rsidP="00D44F78">
      <w:pPr>
        <w:ind w:left="180" w:right="-318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„Рила” №30, ап.14, ет.5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ул. „Рила” №56, ап.27, ет.4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ул. „Свобода” №1, ап.5, ет.2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  <w:lang w:val="en-US"/>
        </w:rPr>
      </w:pPr>
      <w:r>
        <w:rPr>
          <w:sz w:val="20"/>
          <w:szCs w:val="20"/>
        </w:rPr>
        <w:t>ул. „Свобода” №1, ап.</w:t>
      </w:r>
      <w:r>
        <w:rPr>
          <w:sz w:val="20"/>
          <w:szCs w:val="20"/>
          <w:lang w:val="en-US"/>
        </w:rPr>
        <w:t>8</w:t>
      </w:r>
      <w:r>
        <w:rPr>
          <w:sz w:val="20"/>
          <w:szCs w:val="20"/>
        </w:rPr>
        <w:t xml:space="preserve">, ет.2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„Спартак” №2, ап.10, ет.4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№2, ап.16, ет.6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№8, ап.2, ет.1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„Спартак” №8, ап.32, ет.8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№10, ап.1, ет.1  </w:t>
      </w:r>
    </w:p>
    <w:p w:rsidR="000211D1" w:rsidRDefault="000211D1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  ул. „Спартак” №18, ап.7, ет.3 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„Спартак” №18, ап.24, ет.8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„Спартак” №28, ап.3, ет.1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№28, ап.4, ет.1 </w:t>
      </w:r>
    </w:p>
    <w:p w:rsidR="000211D1" w:rsidRDefault="000211D1" w:rsidP="00D27573">
      <w:pPr>
        <w:ind w:left="54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№28, ап.6, ет.2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№28, ап.7, ет.2</w:t>
      </w:r>
      <w:r>
        <w:rPr>
          <w:color w:val="FF0000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„Спартак” №28, ап.11, ет.3</w:t>
      </w:r>
      <w:r>
        <w:rPr>
          <w:color w:val="FF0000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 ул. „Спартак” №28, ап.13, ет.4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>ул. „Спартак” №28, ап.14, ет.4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№28, ап.15, ет.4</w:t>
      </w:r>
      <w:r>
        <w:rPr>
          <w:color w:val="FF0000"/>
          <w:sz w:val="20"/>
          <w:szCs w:val="20"/>
        </w:rPr>
        <w:t xml:space="preserve"> </w:t>
      </w:r>
    </w:p>
    <w:p w:rsidR="000211D1" w:rsidRDefault="000211D1" w:rsidP="00735931">
      <w:pPr>
        <w:ind w:left="540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„Спартак” №28, ап.21, ет.6</w:t>
      </w:r>
      <w:r>
        <w:rPr>
          <w:color w:val="FF0000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№28, ап.22, ет.6</w:t>
      </w:r>
      <w:r>
        <w:rPr>
          <w:color w:val="FF0000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№28, ап.25, ет.7</w:t>
      </w:r>
      <w:r>
        <w:rPr>
          <w:color w:val="FF0000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№28, ап.26, ет.7</w:t>
      </w:r>
      <w:r>
        <w:rPr>
          <w:color w:val="FF0000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„Спартак” №28, ап.29, ет.8</w:t>
      </w:r>
      <w:r>
        <w:rPr>
          <w:color w:val="FF0000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№28, ап.30, ет.8</w:t>
      </w:r>
      <w:r>
        <w:rPr>
          <w:color w:val="FF0000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№28, ап.32, ет.8</w:t>
      </w:r>
      <w:r>
        <w:rPr>
          <w:color w:val="FF0000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„Спартак” №30, ап.28, ет.3</w:t>
      </w:r>
      <w:r>
        <w:rPr>
          <w:color w:val="FF0000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№30, ап.32, ет.4</w:t>
      </w:r>
      <w:r>
        <w:rPr>
          <w:color w:val="FF0000"/>
          <w:sz w:val="20"/>
          <w:szCs w:val="20"/>
        </w:rPr>
        <w:t xml:space="preserve"> </w:t>
      </w:r>
    </w:p>
    <w:p w:rsidR="000211D1" w:rsidRDefault="000211D1" w:rsidP="00A61ED7">
      <w:pPr>
        <w:ind w:left="180"/>
        <w:rPr>
          <w:sz w:val="20"/>
          <w:szCs w:val="20"/>
        </w:rPr>
      </w:pP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№30, ап.37, ет.6</w:t>
      </w:r>
      <w:r>
        <w:rPr>
          <w:color w:val="FF0000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№30, ап.39, ет.6</w:t>
      </w:r>
      <w:r>
        <w:rPr>
          <w:color w:val="FF0000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№30, ап.42, ет.7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„Спартак” №32, ап.20, ет.7</w:t>
      </w:r>
      <w:r>
        <w:rPr>
          <w:color w:val="FF0000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№34, ап.11, ет.4</w:t>
      </w:r>
      <w:r>
        <w:rPr>
          <w:color w:val="FF0000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№34, ап.12, ет.4</w:t>
      </w:r>
      <w:r>
        <w:rPr>
          <w:color w:val="FF0000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№34, ап.14, ет.5</w:t>
      </w:r>
      <w:r>
        <w:rPr>
          <w:color w:val="FF0000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№34, ап.16, ет.6</w:t>
      </w:r>
      <w:r>
        <w:rPr>
          <w:color w:val="FF0000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 xml:space="preserve"> ул. „Средна гора” №38, ап.31, ет.8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 xml:space="preserve"> ул. „Стоян Ангелов” №67, ап.23, ет.8</w:t>
      </w:r>
    </w:p>
    <w:p w:rsidR="000211D1" w:rsidRDefault="000211D1" w:rsidP="000B4D2C">
      <w:pPr>
        <w:ind w:left="540"/>
        <w:rPr>
          <w:sz w:val="20"/>
          <w:szCs w:val="20"/>
        </w:rPr>
      </w:pP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>ул. „Стоян Ангелов” №87, ап.23, ет.8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„Тинтява” №1, ап.20, ет.5</w:t>
      </w: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„Тинтява” №5, ап.53, ет.8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>ул. „Тинтява” №7, ап.2, ет.1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 xml:space="preserve"> ул. „Тинтява” №13, ап.17, ет.5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„Хан Крум” №15, ап34, ет.10</w:t>
      </w: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„Христо Ботев” №57, ап.2, ет.1</w:t>
      </w:r>
    </w:p>
    <w:p w:rsidR="000211D1" w:rsidRDefault="000211D1" w:rsidP="006E0DD6">
      <w:pPr>
        <w:ind w:left="540"/>
        <w:rPr>
          <w:sz w:val="20"/>
          <w:szCs w:val="20"/>
        </w:rPr>
      </w:pPr>
    </w:p>
    <w:p w:rsidR="000211D1" w:rsidRDefault="000211D1" w:rsidP="00720E5A">
      <w:pPr>
        <w:ind w:left="540"/>
        <w:rPr>
          <w:sz w:val="20"/>
          <w:szCs w:val="20"/>
        </w:rPr>
      </w:pPr>
    </w:p>
    <w:p w:rsidR="000211D1" w:rsidRDefault="000211D1" w:rsidP="00CF0C9B">
      <w:pPr>
        <w:ind w:left="540"/>
        <w:rPr>
          <w:sz w:val="20"/>
          <w:szCs w:val="20"/>
        </w:rPr>
      </w:pPr>
    </w:p>
    <w:p w:rsidR="000211D1" w:rsidRDefault="000211D1" w:rsidP="00CF0C9B">
      <w:pPr>
        <w:rPr>
          <w:color w:val="FF0000"/>
          <w:sz w:val="20"/>
          <w:szCs w:val="20"/>
          <w:lang w:val="en-US"/>
        </w:rPr>
        <w:sectPr w:rsidR="000211D1">
          <w:type w:val="continuous"/>
          <w:pgSz w:w="11906" w:h="16838"/>
          <w:pgMar w:top="719" w:right="1417" w:bottom="540" w:left="1417" w:header="708" w:footer="708" w:gutter="0"/>
          <w:cols w:num="2" w:space="708" w:equalWidth="0">
            <w:col w:w="4182" w:space="708"/>
            <w:col w:w="4182"/>
          </w:cols>
        </w:sectPr>
      </w:pPr>
    </w:p>
    <w:p w:rsidR="000211D1" w:rsidRDefault="000211D1" w:rsidP="00CF0C9B">
      <w:pPr>
        <w:rPr>
          <w:color w:val="FF0000"/>
          <w:sz w:val="20"/>
          <w:szCs w:val="20"/>
          <w:lang w:val="en-US"/>
        </w:rPr>
      </w:pPr>
    </w:p>
    <w:p w:rsidR="000211D1" w:rsidRDefault="000211D1" w:rsidP="00CF0C9B">
      <w:pPr>
        <w:ind w:right="-288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Жилища фонд „Жилища за продажба, замяна и обезщетяване на бивши собственици, чиито имоти са отчуждени за жилищни нужди”: </w:t>
      </w:r>
    </w:p>
    <w:p w:rsidR="000211D1" w:rsidRDefault="000211D1" w:rsidP="00CF0C9B">
      <w:pPr>
        <w:ind w:right="-288"/>
        <w:rPr>
          <w:sz w:val="20"/>
          <w:szCs w:val="20"/>
        </w:rPr>
      </w:pPr>
    </w:p>
    <w:p w:rsidR="000211D1" w:rsidRDefault="000211D1" w:rsidP="00CF0C9B">
      <w:pPr>
        <w:rPr>
          <w:sz w:val="20"/>
          <w:szCs w:val="20"/>
        </w:rPr>
        <w:sectPr w:rsidR="000211D1">
          <w:type w:val="continuous"/>
          <w:pgSz w:w="11906" w:h="16838"/>
          <w:pgMar w:top="719" w:right="1417" w:bottom="540" w:left="1417" w:header="708" w:footer="708" w:gutter="0"/>
          <w:cols w:space="708"/>
        </w:sectPr>
      </w:pPr>
    </w:p>
    <w:p w:rsidR="000211D1" w:rsidRDefault="000211D1" w:rsidP="00CF0C9B">
      <w:pPr>
        <w:numPr>
          <w:ilvl w:val="0"/>
          <w:numId w:val="2"/>
        </w:numPr>
        <w:rPr>
          <w:color w:val="FF0000"/>
          <w:sz w:val="20"/>
          <w:szCs w:val="20"/>
        </w:rPr>
      </w:pPr>
      <w:r>
        <w:rPr>
          <w:sz w:val="20"/>
          <w:szCs w:val="20"/>
        </w:rPr>
        <w:t xml:space="preserve">ул. „Антим І” №19-Б, ап.40, ет.5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„Антим І” №19-Б, ап.54, ет.8 </w:t>
      </w:r>
    </w:p>
    <w:p w:rsidR="000211D1" w:rsidRDefault="000211D1" w:rsidP="00CF0C9B">
      <w:pPr>
        <w:numPr>
          <w:ilvl w:val="0"/>
          <w:numId w:val="2"/>
        </w:numPr>
        <w:rPr>
          <w:color w:val="FF0000"/>
          <w:sz w:val="20"/>
          <w:szCs w:val="20"/>
        </w:rPr>
      </w:pPr>
      <w:r>
        <w:rPr>
          <w:sz w:val="20"/>
          <w:szCs w:val="20"/>
        </w:rPr>
        <w:t>ул. „Антим І” №19-Б, ап.37, ет.4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color w:val="FF0000"/>
          <w:sz w:val="20"/>
          <w:szCs w:val="20"/>
        </w:rPr>
      </w:pPr>
      <w:r>
        <w:rPr>
          <w:sz w:val="20"/>
          <w:szCs w:val="20"/>
        </w:rPr>
        <w:t>ул. „Антим І” №21, ап.45, ет.6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color w:val="FF0000"/>
          <w:sz w:val="20"/>
          <w:szCs w:val="20"/>
        </w:rPr>
      </w:pPr>
      <w:r>
        <w:rPr>
          <w:sz w:val="20"/>
          <w:szCs w:val="20"/>
        </w:rPr>
        <w:t>ул. „Бузлуджа” №6, ап.1, ет.1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color w:val="FF0000"/>
          <w:sz w:val="20"/>
          <w:szCs w:val="20"/>
        </w:rPr>
      </w:pPr>
      <w:r>
        <w:rPr>
          <w:sz w:val="20"/>
          <w:szCs w:val="20"/>
        </w:rPr>
        <w:t>ул. „Бузлуджа” №12, ап.19(3), ет.2</w:t>
      </w:r>
    </w:p>
    <w:p w:rsidR="000211D1" w:rsidRDefault="000211D1" w:rsidP="007C0FE4">
      <w:pPr>
        <w:ind w:left="1068"/>
        <w:rPr>
          <w:color w:val="FF0000"/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color w:val="FF0000"/>
          <w:sz w:val="20"/>
          <w:szCs w:val="20"/>
        </w:rPr>
      </w:pPr>
      <w:r>
        <w:rPr>
          <w:sz w:val="20"/>
          <w:szCs w:val="20"/>
        </w:rPr>
        <w:t>ул. „Бузлуджа” №12, ап.29(13), ет.7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color w:val="FF0000"/>
          <w:sz w:val="20"/>
          <w:szCs w:val="20"/>
        </w:rPr>
      </w:pPr>
      <w:r>
        <w:rPr>
          <w:sz w:val="20"/>
          <w:szCs w:val="20"/>
        </w:rPr>
        <w:t>ул. „Бузлуджа” №12, ап.32(16), ет.8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color w:val="FF0000"/>
          <w:sz w:val="20"/>
          <w:szCs w:val="20"/>
        </w:rPr>
      </w:pPr>
      <w:r>
        <w:rPr>
          <w:sz w:val="20"/>
          <w:szCs w:val="20"/>
        </w:rPr>
        <w:t>ул. „Бузлуджа” №14, ап.6, ет.3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№14, ап.16, ет.8 </w:t>
      </w:r>
    </w:p>
    <w:p w:rsidR="000211D1" w:rsidRDefault="000211D1" w:rsidP="00CF0C9B">
      <w:pPr>
        <w:numPr>
          <w:ilvl w:val="0"/>
          <w:numId w:val="2"/>
        </w:numPr>
        <w:rPr>
          <w:color w:val="FF0000"/>
          <w:sz w:val="20"/>
          <w:szCs w:val="20"/>
        </w:rPr>
      </w:pPr>
      <w:r>
        <w:rPr>
          <w:sz w:val="20"/>
          <w:szCs w:val="20"/>
        </w:rPr>
        <w:t>ул. „Бузлуджа” №16, ап.2, ет.1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„Бузлуджа” №16, ап.5, ет.3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№16, ап.9, ет.5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№16, ап.11, ет.6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„Бузлуджа” №16, ап.13, ет.7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„Бузлуджа” №16, ап.14, ет.7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№18, ап.18, ет.6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„Бузлуджа” №20, ап.4, ет.1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№20, ап.6, ет.2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№20, ап.7, ет.2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№20, ап.9, ет.3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№20, ап.12, ет.3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A61ED7">
      <w:pPr>
        <w:ind w:left="1068"/>
        <w:rPr>
          <w:sz w:val="20"/>
          <w:szCs w:val="20"/>
        </w:rPr>
      </w:pP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№20, ап.14, ет.4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№20, ап.19, ет.5</w:t>
      </w:r>
      <w:r>
        <w:rPr>
          <w:color w:val="3366FF"/>
          <w:sz w:val="20"/>
          <w:szCs w:val="20"/>
        </w:rPr>
        <w:t xml:space="preserve"> </w:t>
      </w:r>
    </w:p>
    <w:p w:rsidR="000211D1" w:rsidRPr="00BC3F1E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№20, ап.20, ет.5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№20, ап.22, ет.6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№20, ап.23, ет.6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735931">
      <w:pPr>
        <w:ind w:left="1068"/>
        <w:rPr>
          <w:sz w:val="20"/>
          <w:szCs w:val="20"/>
        </w:rPr>
      </w:pP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„Бузлуджа” №31, ап.5, ет.2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№31, ап.8, ет.3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№31, ап.13, ет.5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№31, ап.14, ет.5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№31, ап.16, ет.6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№31, ап.17, ет.6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№31, ап.19, ет.7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DB5443">
      <w:pPr>
        <w:ind w:left="1068"/>
        <w:rPr>
          <w:sz w:val="20"/>
          <w:szCs w:val="20"/>
        </w:rPr>
      </w:pP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№33, ап.8, ет.2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№33, ап.9, ет.3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№33, ап.13, ет.4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№33, ап.21, ет.6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№33, ап.23, ет.6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№33, ап.26, ет.7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№33, ап.28, ет.7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№33, ап.30, ет.8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№33, ап.31, ет.8 </w:t>
      </w:r>
    </w:p>
    <w:p w:rsidR="000211D1" w:rsidRDefault="000211D1" w:rsidP="00CA5063">
      <w:pPr>
        <w:ind w:right="-318"/>
        <w:rPr>
          <w:sz w:val="20"/>
          <w:szCs w:val="20"/>
        </w:rPr>
      </w:pPr>
    </w:p>
    <w:p w:rsidR="000211D1" w:rsidRDefault="000211D1" w:rsidP="005A594B">
      <w:pPr>
        <w:ind w:left="1068" w:right="-31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„Бузлуджа” №35, ап.8, ет.3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„Бузлуджа” №35, ап.13, ет.5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№35, ап.16, ет.6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„Бузлуджа” №35, ап.21, ет.7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„Бузлуджа” №37, ап.33(9), ет.3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5B131D">
      <w:pPr>
        <w:ind w:left="1068" w:right="-31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„Бузлуджа” №37, ап.37(1</w:t>
      </w:r>
      <w:r>
        <w:rPr>
          <w:sz w:val="20"/>
          <w:szCs w:val="20"/>
          <w:lang w:val="en-US"/>
        </w:rPr>
        <w:t>3</w:t>
      </w:r>
      <w:r>
        <w:rPr>
          <w:sz w:val="20"/>
          <w:szCs w:val="20"/>
        </w:rPr>
        <w:t>), ет.5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№37, ап.38(14), ет.5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№37, ап.39(1</w:t>
      </w:r>
      <w:r>
        <w:rPr>
          <w:sz w:val="20"/>
          <w:szCs w:val="20"/>
          <w:lang w:val="en-US"/>
        </w:rPr>
        <w:t>5</w:t>
      </w:r>
      <w:r>
        <w:rPr>
          <w:sz w:val="20"/>
          <w:szCs w:val="20"/>
        </w:rPr>
        <w:t xml:space="preserve">), ет.5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  <w:r>
        <w:rPr>
          <w:sz w:val="20"/>
          <w:szCs w:val="20"/>
        </w:rPr>
        <w:t>ул. „Бузлуджа” №37, ап.40(1</w:t>
      </w:r>
      <w:r>
        <w:rPr>
          <w:sz w:val="20"/>
          <w:szCs w:val="20"/>
          <w:lang w:val="en-US"/>
        </w:rPr>
        <w:t>6</w:t>
      </w:r>
      <w:r>
        <w:rPr>
          <w:sz w:val="20"/>
          <w:szCs w:val="20"/>
        </w:rPr>
        <w:t xml:space="preserve">), ет.6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„Бузлуджа” №37, ап.43(</w:t>
      </w:r>
      <w:r>
        <w:rPr>
          <w:sz w:val="20"/>
          <w:szCs w:val="20"/>
          <w:lang w:val="en-US"/>
        </w:rPr>
        <w:t>19</w:t>
      </w:r>
      <w:r>
        <w:rPr>
          <w:sz w:val="20"/>
          <w:szCs w:val="20"/>
        </w:rPr>
        <w:t>), ет.7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№39, ап.6, ет.3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№39, ап.12, ет.6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„Бузлуджа” №39, ап.14, ет.7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„Васил Априлов” №</w:t>
      </w:r>
      <w:r>
        <w:rPr>
          <w:sz w:val="20"/>
          <w:szCs w:val="20"/>
          <w:lang w:val="en-US"/>
        </w:rPr>
        <w:t>1</w:t>
      </w:r>
      <w:r>
        <w:rPr>
          <w:sz w:val="20"/>
          <w:szCs w:val="20"/>
        </w:rPr>
        <w:t>, ап.8, ет.2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„Васил Априлов” №5, ап.29, ет.8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„Васил Априлов” №5, ап.33, ет.9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„Васил Априлов” №5, ап.45, ет.12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BC0DCF">
      <w:pPr>
        <w:ind w:left="1068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„Васил Априлов” №13, ап.23, ет.8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„Васил Априлов” №13, ап. 59(11), ет.4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„Васил Левски” №62-А, ап.8, ет.3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  <w:r>
        <w:rPr>
          <w:sz w:val="20"/>
          <w:szCs w:val="20"/>
        </w:rPr>
        <w:t xml:space="preserve">ул. „Вит-ІІ” №9, ап.37, ет.5 </w:t>
      </w:r>
    </w:p>
    <w:p w:rsidR="000211D1" w:rsidRDefault="000211D1" w:rsidP="007C0FE4">
      <w:pPr>
        <w:ind w:left="1068" w:right="-318"/>
        <w:rPr>
          <w:sz w:val="20"/>
          <w:szCs w:val="20"/>
        </w:rPr>
      </w:pPr>
    </w:p>
    <w:p w:rsidR="000211D1" w:rsidRDefault="000211D1" w:rsidP="00114807">
      <w:pPr>
        <w:ind w:right="-31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„Г. С. Раковски” №5, ап.5, ет.2</w:t>
      </w:r>
    </w:p>
    <w:p w:rsidR="000211D1" w:rsidRDefault="000211D1" w:rsidP="007C0FE4">
      <w:pPr>
        <w:ind w:left="1068" w:right="-318"/>
        <w:rPr>
          <w:sz w:val="20"/>
          <w:szCs w:val="20"/>
          <w:lang w:val="en-US"/>
        </w:rPr>
      </w:pPr>
      <w:r>
        <w:rPr>
          <w:color w:val="3366FF"/>
          <w:sz w:val="20"/>
          <w:szCs w:val="20"/>
          <w:lang w:val="en-US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  <w:lang w:val="en-US"/>
        </w:rPr>
      </w:pPr>
      <w:r>
        <w:rPr>
          <w:sz w:val="20"/>
          <w:szCs w:val="20"/>
        </w:rPr>
        <w:t>бул. „Г. Бенковски” №</w:t>
      </w:r>
      <w:r>
        <w:rPr>
          <w:sz w:val="20"/>
          <w:szCs w:val="20"/>
          <w:lang w:val="en-US"/>
        </w:rPr>
        <w:t>96</w:t>
      </w:r>
      <w:r>
        <w:rPr>
          <w:sz w:val="20"/>
          <w:szCs w:val="20"/>
        </w:rPr>
        <w:t>, ап.</w:t>
      </w:r>
      <w:r>
        <w:rPr>
          <w:sz w:val="20"/>
          <w:szCs w:val="20"/>
          <w:lang w:val="en-US"/>
        </w:rPr>
        <w:t>44</w:t>
      </w:r>
      <w:r>
        <w:rPr>
          <w:sz w:val="20"/>
          <w:szCs w:val="20"/>
        </w:rPr>
        <w:t>, ет.</w:t>
      </w:r>
      <w:r>
        <w:rPr>
          <w:sz w:val="20"/>
          <w:szCs w:val="20"/>
          <w:lang w:val="en-US"/>
        </w:rPr>
        <w:t>7</w:t>
      </w:r>
      <w:r>
        <w:rPr>
          <w:color w:val="3366FF"/>
          <w:sz w:val="20"/>
          <w:szCs w:val="20"/>
          <w:lang w:val="en-US"/>
        </w:rPr>
        <w:t xml:space="preserve"> </w:t>
      </w:r>
    </w:p>
    <w:p w:rsidR="000211D1" w:rsidRDefault="000211D1" w:rsidP="00DB5443">
      <w:pPr>
        <w:ind w:left="1068" w:right="-318"/>
        <w:rPr>
          <w:sz w:val="20"/>
          <w:szCs w:val="20"/>
          <w:lang w:val="en-US"/>
        </w:rPr>
      </w:pPr>
      <w:r>
        <w:rPr>
          <w:color w:val="3366FF"/>
          <w:sz w:val="20"/>
          <w:szCs w:val="20"/>
          <w:lang w:val="en-US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  <w:lang w:val="en-US"/>
        </w:rPr>
      </w:pPr>
      <w:r>
        <w:rPr>
          <w:sz w:val="20"/>
          <w:szCs w:val="20"/>
        </w:rPr>
        <w:t>бул. „Г. Бенковски” №</w:t>
      </w:r>
      <w:r>
        <w:rPr>
          <w:sz w:val="20"/>
          <w:szCs w:val="20"/>
          <w:lang w:val="en-US"/>
        </w:rPr>
        <w:t>113</w:t>
      </w:r>
      <w:r>
        <w:rPr>
          <w:sz w:val="20"/>
          <w:szCs w:val="20"/>
        </w:rPr>
        <w:t>, ап.</w:t>
      </w:r>
      <w:r>
        <w:rPr>
          <w:sz w:val="20"/>
          <w:szCs w:val="20"/>
          <w:lang w:val="en-US"/>
        </w:rPr>
        <w:t>3</w:t>
      </w:r>
      <w:r>
        <w:rPr>
          <w:sz w:val="20"/>
          <w:szCs w:val="20"/>
        </w:rPr>
        <w:t>, ет.</w:t>
      </w:r>
      <w:r>
        <w:rPr>
          <w:sz w:val="20"/>
          <w:szCs w:val="20"/>
          <w:lang w:val="en-US"/>
        </w:rPr>
        <w:t xml:space="preserve">1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  <w:lang w:val="en-US"/>
        </w:rPr>
      </w:pPr>
      <w:r>
        <w:rPr>
          <w:sz w:val="20"/>
          <w:szCs w:val="20"/>
        </w:rPr>
        <w:t>бул. „Г. Бенковски” №</w:t>
      </w:r>
      <w:r>
        <w:rPr>
          <w:sz w:val="20"/>
          <w:szCs w:val="20"/>
          <w:lang w:val="en-US"/>
        </w:rPr>
        <w:t>129</w:t>
      </w:r>
      <w:r>
        <w:rPr>
          <w:sz w:val="20"/>
          <w:szCs w:val="20"/>
        </w:rPr>
        <w:t>, ап.</w:t>
      </w:r>
      <w:r>
        <w:rPr>
          <w:sz w:val="20"/>
          <w:szCs w:val="20"/>
          <w:lang w:val="en-US"/>
        </w:rPr>
        <w:t>23</w:t>
      </w:r>
      <w:r>
        <w:rPr>
          <w:sz w:val="20"/>
          <w:szCs w:val="20"/>
        </w:rPr>
        <w:t>, ет.</w:t>
      </w:r>
      <w:r>
        <w:rPr>
          <w:sz w:val="20"/>
          <w:szCs w:val="20"/>
          <w:lang w:val="en-US"/>
        </w:rPr>
        <w:t>1</w:t>
      </w:r>
      <w:r>
        <w:rPr>
          <w:color w:val="3366FF"/>
          <w:sz w:val="20"/>
          <w:szCs w:val="20"/>
          <w:lang w:val="en-US"/>
        </w:rPr>
        <w:t xml:space="preserve"> </w:t>
      </w:r>
    </w:p>
    <w:p w:rsidR="000211D1" w:rsidRDefault="000211D1" w:rsidP="00F93FE7">
      <w:pPr>
        <w:ind w:left="1068" w:right="-318"/>
        <w:rPr>
          <w:sz w:val="20"/>
          <w:szCs w:val="20"/>
          <w:lang w:val="en-US"/>
        </w:rPr>
      </w:pP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 Генерал Гурко” №1, ап.10, ап.4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D44F78">
      <w:pPr>
        <w:ind w:left="1068" w:right="-31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с. Главиница, №11-А, ап.5, ет.2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DB5443">
      <w:pPr>
        <w:ind w:left="1068"/>
        <w:rPr>
          <w:color w:val="800080"/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0211D1" w:rsidRDefault="000211D1" w:rsidP="00D44F78">
      <w:pPr>
        <w:ind w:left="708" w:right="-31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„Димитър Петков” №4, ап.3, ет.1</w:t>
      </w:r>
    </w:p>
    <w:p w:rsidR="000211D1" w:rsidRDefault="000211D1" w:rsidP="007C0FE4">
      <w:pPr>
        <w:ind w:left="1068" w:right="-31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 </w:t>
      </w:r>
    </w:p>
    <w:p w:rsidR="000211D1" w:rsidRDefault="000211D1" w:rsidP="006E737F">
      <w:pPr>
        <w:ind w:left="1068"/>
        <w:rPr>
          <w:sz w:val="20"/>
          <w:szCs w:val="20"/>
        </w:rPr>
      </w:pPr>
    </w:p>
    <w:p w:rsidR="000211D1" w:rsidRDefault="000211D1" w:rsidP="00D27573">
      <w:pPr>
        <w:ind w:left="1068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„Димитър Греков” №16-Б, ап.29, ет.2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D27573">
      <w:pPr>
        <w:ind w:left="1068"/>
        <w:rPr>
          <w:sz w:val="20"/>
          <w:szCs w:val="20"/>
        </w:rPr>
      </w:pP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„Кочо Чесименски” №41-А, ап.18, ет.5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„Марица” №4, ап.12, ет.3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„Марица” №8, ап.23, ет.8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„Н. Фурнаджиев” №3-А, ап.23, ет.8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„Н. Фурнаджиев” №3-Б, ап.24, ет.8</w:t>
      </w:r>
    </w:p>
    <w:p w:rsidR="000211D1" w:rsidRDefault="000211D1" w:rsidP="00720E5A">
      <w:pPr>
        <w:ind w:left="1068" w:right="-31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„Н. Фурнаджиев” №5-А, ап.3, ет.1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„Н. Фурнаджиев” №5-А, ап.11, ет.4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„Н. Фурнаджиев” №5-Б, ап.2, ет.1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„Н. Фурнаджиев” №5-В, ап.10, ет.4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„Н. Фурнаджиев” №5-В, ап.11(59), ет.4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„Н. Фурнаджиев” №5-В, ап.17(65), ет.6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E4365E">
      <w:pPr>
        <w:ind w:left="1068" w:right="-462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:rsidR="000211D1" w:rsidRDefault="000211D1" w:rsidP="00BC0DCF">
      <w:pPr>
        <w:ind w:left="1068" w:right="-31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7C0FE4">
      <w:pPr>
        <w:ind w:left="1068" w:right="-31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„Н. Фурнаджиев” №7-Б, ап.21(45), ет.7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„Осми март” №2-Б, ап.1, ет.1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BC0DCF">
      <w:pPr>
        <w:ind w:left="708" w:right="-31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„Осми март” №4-В, ап.18(54), ет.6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„Осми март” №6-Б, ап.3, ет.1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  <w:r>
        <w:rPr>
          <w:sz w:val="20"/>
          <w:szCs w:val="20"/>
        </w:rPr>
        <w:t xml:space="preserve">ул. „П. Волов” №26, ап.2, ет.1 </w:t>
      </w:r>
    </w:p>
    <w:p w:rsidR="000211D1" w:rsidRDefault="000211D1" w:rsidP="00F804AD">
      <w:pPr>
        <w:ind w:left="1068"/>
        <w:rPr>
          <w:sz w:val="20"/>
          <w:szCs w:val="20"/>
        </w:rPr>
      </w:pPr>
    </w:p>
    <w:p w:rsidR="000211D1" w:rsidRDefault="000211D1" w:rsidP="00735931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„П. Волов” №30, ап.1, ет.1 </w:t>
      </w:r>
    </w:p>
    <w:p w:rsidR="000211D1" w:rsidRDefault="000211D1" w:rsidP="00FC543A">
      <w:pPr>
        <w:ind w:left="1068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„П. Волов” №32, ап.22, ет.8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  <w:r>
        <w:rPr>
          <w:sz w:val="20"/>
          <w:szCs w:val="20"/>
        </w:rPr>
        <w:t xml:space="preserve">ул. „П. Волов” №34, ап.2,ет.1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„П. Волов” №34, ап.22,ет.8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„Петър Бонев” №61, ап.8, ет.3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„Петър Бонев” №63, ап.26, ет.</w:t>
      </w:r>
    </w:p>
    <w:p w:rsidR="000211D1" w:rsidRDefault="000211D1" w:rsidP="00D44F78">
      <w:pPr>
        <w:ind w:left="708" w:right="-31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„Петър Бонев” №90, ап.3, ет.1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„Петър Бонев” №98, ап.3, ет.1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„Петър Бонев” №106, ап.12, ет.3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„Петър Бонев” №120, ап.22, ет.6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„Пловдивска” №29, ап.1, ет.1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 xml:space="preserve">ул. „Пловдивска” №29, ап.2, ет.1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„Пловдивска” №68, ап.2(26), ет.1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„Пловдивска” №68, ап.3(27), ет.1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7C0FE4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„Пловдивска” №71, ап.4, ет.2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„Пловдивска” №71, ап.12, ет.4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№73, ап.7, ет.2 </w:t>
      </w:r>
    </w:p>
    <w:p w:rsidR="000211D1" w:rsidRDefault="000211D1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„Пловдивска” №73, ап.14, ет.4</w:t>
      </w:r>
    </w:p>
    <w:p w:rsidR="000211D1" w:rsidRDefault="000211D1" w:rsidP="007C0FE4">
      <w:pPr>
        <w:ind w:left="708" w:right="-31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„Пловдивска” №73, ап.20, ет.5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„Пловдивска” №73, ап.32, ет.8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„Пловдивска” №75, ап.25, ет.1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„Пловдивска” №75, ап.36, ет.4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№77, ап.10, ет.4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№77, ап.11, ет.4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  <w:lang w:val="en-US"/>
        </w:rPr>
      </w:pPr>
      <w:r>
        <w:rPr>
          <w:color w:val="3366FF"/>
          <w:sz w:val="20"/>
          <w:szCs w:val="20"/>
        </w:rPr>
        <w:t xml:space="preserve"> </w:t>
      </w:r>
      <w:r>
        <w:rPr>
          <w:sz w:val="20"/>
          <w:szCs w:val="20"/>
        </w:rPr>
        <w:t>ул. „Пловдивска” №77, ап.17, ет.6</w:t>
      </w:r>
      <w:r>
        <w:rPr>
          <w:i/>
          <w:iCs/>
          <w:color w:val="008000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„Пловдивска” №81, ап.18, ет.6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735931">
      <w:pPr>
        <w:ind w:left="1068"/>
        <w:rPr>
          <w:sz w:val="20"/>
          <w:szCs w:val="20"/>
        </w:rPr>
      </w:pPr>
    </w:p>
    <w:p w:rsidR="000211D1" w:rsidRDefault="000211D1" w:rsidP="007C0FE4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„Пловдивска” №87, ап.15, ет.5</w:t>
      </w:r>
    </w:p>
    <w:p w:rsidR="000211D1" w:rsidRDefault="000211D1" w:rsidP="00DB5443">
      <w:pPr>
        <w:ind w:left="1068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0211D1" w:rsidRDefault="000211D1" w:rsidP="00036072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„Пловдивска” №95, ап.10, ет.4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  <w:r>
        <w:rPr>
          <w:sz w:val="20"/>
          <w:szCs w:val="20"/>
        </w:rPr>
        <w:t xml:space="preserve">ул. „Пловдивска” №95, ап.15, ет.5 </w:t>
      </w:r>
    </w:p>
    <w:p w:rsidR="000211D1" w:rsidRDefault="000211D1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„Пловдивска” №97, ап.15, ет.4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A61ED7">
      <w:pPr>
        <w:ind w:left="1068" w:right="-318"/>
        <w:rPr>
          <w:sz w:val="20"/>
          <w:szCs w:val="20"/>
        </w:rPr>
      </w:pPr>
    </w:p>
    <w:p w:rsidR="000211D1" w:rsidRDefault="000211D1" w:rsidP="005075DF">
      <w:pPr>
        <w:ind w:left="1068"/>
        <w:rPr>
          <w:sz w:val="20"/>
          <w:szCs w:val="20"/>
        </w:rPr>
      </w:pPr>
    </w:p>
    <w:p w:rsidR="000211D1" w:rsidRDefault="000211D1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„Преспа” №63, ап.19, ет.7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„Преспа” №63, ап.21, ет.7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„Преспа” №63, ап.24, ет.8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„Преспа” №65, ап.35, ет.4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„Преспа” №65, ап.43, ет.7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„Преспа” №67, ап.9, ет.3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„Преспа” №67, ап.17, ет.6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tabs>
          <w:tab w:val="num" w:pos="180"/>
        </w:tabs>
        <w:ind w:right="-318"/>
        <w:rPr>
          <w:sz w:val="20"/>
          <w:szCs w:val="20"/>
        </w:rPr>
      </w:pPr>
      <w:r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</w:rPr>
        <w:t xml:space="preserve">ул. „Проф. Ив. Батаклиев” №4-А, ап.1, ет.1 </w:t>
      </w:r>
    </w:p>
    <w:p w:rsidR="000211D1" w:rsidRDefault="000211D1" w:rsidP="00CF0C9B">
      <w:pPr>
        <w:numPr>
          <w:ilvl w:val="0"/>
          <w:numId w:val="2"/>
        </w:numPr>
        <w:ind w:right="-499"/>
        <w:rPr>
          <w:sz w:val="20"/>
          <w:szCs w:val="20"/>
        </w:rPr>
      </w:pPr>
      <w:r>
        <w:rPr>
          <w:sz w:val="20"/>
          <w:szCs w:val="20"/>
        </w:rPr>
        <w:t>ул. „Проф. Ив. Батаклиев” №4-Б, ап.26, ет.1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499"/>
        <w:rPr>
          <w:sz w:val="20"/>
          <w:szCs w:val="20"/>
        </w:rPr>
      </w:pPr>
      <w:r>
        <w:rPr>
          <w:sz w:val="20"/>
          <w:szCs w:val="20"/>
        </w:rPr>
        <w:t xml:space="preserve">ул. „Проф. Ив. Батаклиев” №4-Б, ап.30, ет.2 </w:t>
      </w:r>
    </w:p>
    <w:p w:rsidR="000211D1" w:rsidRDefault="000211D1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„Рила” №10, ап.20, ет.5</w:t>
      </w:r>
    </w:p>
    <w:p w:rsidR="000211D1" w:rsidRPr="00836511" w:rsidRDefault="000211D1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„Рила” №16, ап.8, ет.3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836511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„Рила” №16, ап.42, ет.7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„Рила” №32, ап.25, ет.7</w:t>
      </w:r>
    </w:p>
    <w:p w:rsidR="000211D1" w:rsidRDefault="000211D1" w:rsidP="00CF0C9B">
      <w:pPr>
        <w:numPr>
          <w:ilvl w:val="0"/>
          <w:numId w:val="2"/>
        </w:numPr>
        <w:ind w:right="-494"/>
        <w:rPr>
          <w:sz w:val="20"/>
          <w:szCs w:val="20"/>
        </w:rPr>
      </w:pPr>
      <w:r>
        <w:rPr>
          <w:sz w:val="20"/>
          <w:szCs w:val="20"/>
        </w:rPr>
        <w:t>ул. „Рила” №62, ап.2, ет.1</w:t>
      </w:r>
      <w:r>
        <w:rPr>
          <w:color w:val="3366FF"/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№1, ап.8, ет.2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№1, ап.11, ет.2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  <w:r>
        <w:rPr>
          <w:sz w:val="20"/>
          <w:szCs w:val="20"/>
        </w:rPr>
        <w:t xml:space="preserve">ул. „Спартак” №1, ап.14, ет.3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№1, ап.17, ет.3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735931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№1, ап.21, ет.4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№1, ап.22, ет.4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D44F78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A61ED7">
      <w:pPr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7C0FE4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№1, ап.27, ет.5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№1, ап.28, ет.5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№1, ап.29, ет.5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735931">
      <w:pPr>
        <w:ind w:left="1068" w:right="-318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№3, ап.8, ет.2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1A4489">
      <w:pPr>
        <w:ind w:left="1068"/>
        <w:rPr>
          <w:color w:val="3366FF"/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№3, ап.18, ет.3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335A14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№3, ап.28, ет.5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№4, ап.8(29), ет.3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№4, ап.9(30), ет.3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735931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036072">
      <w:pPr>
        <w:ind w:left="1068"/>
        <w:rPr>
          <w:sz w:val="20"/>
          <w:szCs w:val="20"/>
        </w:rPr>
      </w:pPr>
    </w:p>
    <w:p w:rsidR="000211D1" w:rsidRDefault="000211D1" w:rsidP="00735931">
      <w:pPr>
        <w:ind w:left="1068"/>
        <w:rPr>
          <w:color w:val="3366FF"/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FC490C">
      <w:pPr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№5, ап.14, ет.3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A61ED7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CF699C">
      <w:pPr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CF699C">
      <w:pPr>
        <w:rPr>
          <w:sz w:val="20"/>
          <w:szCs w:val="20"/>
        </w:rPr>
      </w:pP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№5, ап.25, ет.5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color w:val="3366FF"/>
          <w:sz w:val="20"/>
          <w:szCs w:val="20"/>
        </w:rPr>
      </w:pPr>
      <w:r>
        <w:rPr>
          <w:sz w:val="20"/>
          <w:szCs w:val="20"/>
        </w:rPr>
        <w:t xml:space="preserve"> ул. „Спартак” №5, ап.28, ет.5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№5, ап.29, ет.5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№5, ап.30, ет.5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color w:val="3366FF"/>
          <w:sz w:val="20"/>
          <w:szCs w:val="20"/>
        </w:rPr>
      </w:pPr>
      <w:r>
        <w:rPr>
          <w:sz w:val="20"/>
          <w:szCs w:val="20"/>
        </w:rPr>
        <w:t xml:space="preserve"> ул. „Спартак” №6, ап.13, ет.5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№7, ап.7, ет.2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№7, ап.12, ет.2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Ул.”Спартак”№7,ап.15,ет3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„Спартак” №7, ап.21, ет.4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720E5A">
      <w:pPr>
        <w:ind w:left="1068"/>
        <w:rPr>
          <w:sz w:val="20"/>
          <w:szCs w:val="20"/>
        </w:rPr>
      </w:pPr>
    </w:p>
    <w:p w:rsidR="000211D1" w:rsidRDefault="000211D1" w:rsidP="00720E5A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7C0FE4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№7, ап.27, ет.5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№7, ап.28, ет.5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DB5443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№8, ап.15, ет.4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№8, ап.18, ет.5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№8, ап.22, ет.6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№8, ап.24, ет.6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№8, ап.27, ет.7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№8, ап.31, ет.8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№10, ап.4, ет.2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5075DF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№10, ап.12, ет.4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DB5443">
      <w:pPr>
        <w:ind w:left="1068"/>
        <w:rPr>
          <w:sz w:val="20"/>
          <w:szCs w:val="20"/>
        </w:rPr>
      </w:pP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№12, ап.14, ет.5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№12, ап.17, ет.6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№12, ап.18, ет.6</w:t>
      </w:r>
    </w:p>
    <w:p w:rsidR="000211D1" w:rsidRDefault="000211D1" w:rsidP="00BC0DCF">
      <w:pPr>
        <w:ind w:left="1068"/>
        <w:rPr>
          <w:sz w:val="20"/>
          <w:szCs w:val="20"/>
        </w:rPr>
      </w:pP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№16,вх.Б, ап.5/29/, ет.2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A61ED7">
      <w:pPr>
        <w:ind w:left="1068"/>
        <w:rPr>
          <w:sz w:val="20"/>
          <w:szCs w:val="20"/>
        </w:rPr>
      </w:pP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№16, ап.45(21), ет.7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№16, ап.48(24), ет.8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DB5443">
      <w:pPr>
        <w:ind w:left="1068" w:right="-31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335A14">
      <w:pPr>
        <w:ind w:left="1068"/>
        <w:rPr>
          <w:sz w:val="20"/>
          <w:szCs w:val="20"/>
        </w:rPr>
      </w:pPr>
    </w:p>
    <w:p w:rsidR="000211D1" w:rsidRDefault="000211D1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№18, ап.19, ет.7</w:t>
      </w:r>
      <w:r>
        <w:rPr>
          <w:color w:val="3366FF"/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p w:rsidR="000211D1" w:rsidRDefault="000211D1" w:rsidP="00D27573">
      <w:pPr>
        <w:ind w:left="1068" w:right="-318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№18, ап.22, ет.8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E4365E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B521A5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№20, ап.30, ет.3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6E737F">
      <w:pPr>
        <w:ind w:left="70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№20, ап.36, ет.5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№20, ап.37, ет.6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№20, ап.38, ет.6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№20, ап.39, ет.6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color w:val="3366FF"/>
          <w:sz w:val="20"/>
          <w:szCs w:val="20"/>
        </w:rPr>
      </w:pPr>
      <w:r>
        <w:rPr>
          <w:sz w:val="20"/>
          <w:szCs w:val="20"/>
        </w:rPr>
        <w:t xml:space="preserve"> ул. „Спартак” №20, ап.41, ет.7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№20, ап.42, ет.7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№22, ап.15, ет.5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№22, ап.16, ет.6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№22, ап.17, ет.6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№22, ап.19, ет.7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color w:val="3366FF"/>
          <w:sz w:val="20"/>
          <w:szCs w:val="20"/>
        </w:rPr>
      </w:pPr>
      <w:r>
        <w:rPr>
          <w:sz w:val="20"/>
          <w:szCs w:val="20"/>
        </w:rPr>
        <w:t xml:space="preserve"> ул. „Спартак” №24, ап.2, ет.1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№24, ап.4, ет.1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№24, ап.9, ет.3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№24, ап.15, ет.4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№24, ап.17, ет.5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№24, ап.18, ет.5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№24, ап.22, ет.6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№24, ап.23, ет.6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№24, ап.24, ет.6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735931">
      <w:pPr>
        <w:ind w:left="70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№28, ап.28, ет.7</w:t>
      </w:r>
      <w:r>
        <w:rPr>
          <w:color w:val="FF0000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№30, ап.22, ет.1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№30, ап.34, ет.5</w:t>
      </w:r>
    </w:p>
    <w:p w:rsidR="000211D1" w:rsidRDefault="000211D1" w:rsidP="00B320F9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414399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№30, ап.35, ет.5</w:t>
      </w:r>
      <w:r>
        <w:rPr>
          <w:color w:val="FF0000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№34, ап.18, ет.6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„Средна гора” №34, ап.8, ет.2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„Стоян Ангелов” №33, ап.16, ет.6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  <w:r>
        <w:rPr>
          <w:sz w:val="20"/>
          <w:szCs w:val="20"/>
        </w:rPr>
        <w:t>ул. „Стоян Ангелов” №67, ап.6, ет.2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„Стоян Ангелов” №75, ап.12, ет.3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„Стоян Ангелов” №89, ап.41, ет.6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735931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„Тинтява” №1, ап.8, ет.2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„Тинтява” №1, ап.12, ет.3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„Тинтява” №1, ап.24, ет.6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„Тинтява” №1, ап.26, ет.7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„Тинтява” №3, ап.12, ет.3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„Тинтява” №3, ап.28, ет.7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114807">
      <w:pPr>
        <w:ind w:left="1068"/>
        <w:rPr>
          <w:sz w:val="20"/>
          <w:szCs w:val="20"/>
        </w:rPr>
      </w:pP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„Тинтява” №13, ап.16, ет.4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„Хан Крум” №15, ап.13, ет.4</w:t>
      </w:r>
    </w:p>
    <w:p w:rsidR="000211D1" w:rsidRDefault="000211D1" w:rsidP="0031529C">
      <w:pPr>
        <w:ind w:left="1068"/>
        <w:rPr>
          <w:sz w:val="20"/>
          <w:szCs w:val="20"/>
        </w:rPr>
      </w:pP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„Христо Ботев” №55, ап.20, ет.5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„Христо Ботев” №55, ап.21, ет.6</w:t>
      </w:r>
    </w:p>
    <w:p w:rsidR="000211D1" w:rsidRDefault="000211D1" w:rsidP="00BC0DCF">
      <w:pPr>
        <w:ind w:left="1068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„Христо Ботев” №55, ап.30, ет.8</w:t>
      </w:r>
    </w:p>
    <w:p w:rsidR="000211D1" w:rsidRDefault="000211D1" w:rsidP="00F93FE7">
      <w:pPr>
        <w:pStyle w:val="ListParagraph"/>
        <w:rPr>
          <w:sz w:val="20"/>
          <w:szCs w:val="20"/>
        </w:rPr>
      </w:pPr>
    </w:p>
    <w:p w:rsidR="000211D1" w:rsidRDefault="000211D1" w:rsidP="00F93FE7">
      <w:pPr>
        <w:pStyle w:val="ListParagraph"/>
        <w:rPr>
          <w:sz w:val="20"/>
          <w:szCs w:val="20"/>
        </w:rPr>
      </w:pPr>
    </w:p>
    <w:p w:rsidR="000211D1" w:rsidRDefault="000211D1" w:rsidP="00135890">
      <w:pPr>
        <w:pStyle w:val="ListParagraph"/>
        <w:rPr>
          <w:sz w:val="20"/>
          <w:szCs w:val="20"/>
        </w:rPr>
      </w:pPr>
    </w:p>
    <w:p w:rsidR="000211D1" w:rsidRDefault="000211D1" w:rsidP="006E0DD6">
      <w:pPr>
        <w:rPr>
          <w:sz w:val="20"/>
          <w:szCs w:val="20"/>
        </w:rPr>
      </w:pPr>
    </w:p>
    <w:p w:rsidR="000211D1" w:rsidRDefault="000211D1" w:rsidP="00BC0DCF">
      <w:pPr>
        <w:ind w:left="708"/>
        <w:rPr>
          <w:sz w:val="20"/>
          <w:szCs w:val="20"/>
        </w:rPr>
      </w:pPr>
    </w:p>
    <w:p w:rsidR="000211D1" w:rsidRDefault="000211D1" w:rsidP="007C0FE4">
      <w:pPr>
        <w:ind w:left="1068"/>
        <w:rPr>
          <w:sz w:val="20"/>
          <w:szCs w:val="20"/>
        </w:rPr>
      </w:pPr>
    </w:p>
    <w:p w:rsidR="000211D1" w:rsidRDefault="000211D1" w:rsidP="00CF0C9B">
      <w:pPr>
        <w:rPr>
          <w:sz w:val="20"/>
          <w:szCs w:val="20"/>
        </w:rPr>
        <w:sectPr w:rsidR="000211D1">
          <w:type w:val="continuous"/>
          <w:pgSz w:w="11906" w:h="16838"/>
          <w:pgMar w:top="719" w:right="1106" w:bottom="540" w:left="1260" w:header="708" w:footer="708" w:gutter="0"/>
          <w:cols w:num="2" w:space="132"/>
        </w:sectPr>
      </w:pPr>
    </w:p>
    <w:p w:rsidR="000211D1" w:rsidRDefault="000211D1" w:rsidP="00CF0C9B">
      <w:pPr>
        <w:rPr>
          <w:sz w:val="20"/>
          <w:szCs w:val="20"/>
        </w:rPr>
      </w:pPr>
    </w:p>
    <w:p w:rsidR="000211D1" w:rsidRDefault="000211D1" w:rsidP="00CF0C9B">
      <w:pPr>
        <w:ind w:left="-4680" w:firstLine="4680"/>
        <w:outlineLvl w:val="0"/>
        <w:rPr>
          <w:sz w:val="20"/>
          <w:szCs w:val="20"/>
          <w:lang w:val="en-US"/>
        </w:rPr>
      </w:pPr>
      <w:r>
        <w:rPr>
          <w:b/>
          <w:bCs/>
          <w:sz w:val="20"/>
          <w:szCs w:val="20"/>
        </w:rPr>
        <w:t>Жилища фонд</w:t>
      </w:r>
      <w:r>
        <w:rPr>
          <w:b/>
          <w:bCs/>
          <w:i/>
          <w:iCs/>
          <w:color w:val="008000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„Резервни”:</w:t>
      </w:r>
    </w:p>
    <w:p w:rsidR="000211D1" w:rsidRDefault="000211D1" w:rsidP="00CF0C9B">
      <w:pPr>
        <w:rPr>
          <w:sz w:val="20"/>
          <w:szCs w:val="20"/>
          <w:lang w:val="en-US"/>
        </w:rPr>
      </w:pPr>
    </w:p>
    <w:p w:rsidR="000211D1" w:rsidRDefault="000211D1" w:rsidP="00CF0C9B">
      <w:pPr>
        <w:rPr>
          <w:sz w:val="20"/>
          <w:szCs w:val="20"/>
        </w:rPr>
      </w:pPr>
    </w:p>
    <w:p w:rsidR="000211D1" w:rsidRDefault="000211D1" w:rsidP="00CF0C9B">
      <w:pPr>
        <w:rPr>
          <w:sz w:val="20"/>
          <w:szCs w:val="20"/>
        </w:rPr>
        <w:sectPr w:rsidR="000211D1">
          <w:type w:val="continuous"/>
          <w:pgSz w:w="11906" w:h="16838"/>
          <w:pgMar w:top="719" w:right="1417" w:bottom="540" w:left="1417" w:header="708" w:footer="708" w:gutter="0"/>
          <w:cols w:num="2" w:space="708" w:equalWidth="0">
            <w:col w:w="4523" w:space="367"/>
            <w:col w:w="4182"/>
          </w:cols>
        </w:sectPr>
      </w:pPr>
    </w:p>
    <w:p w:rsidR="000211D1" w:rsidRPr="001A0111" w:rsidRDefault="000211D1" w:rsidP="00F93FE7">
      <w:pPr>
        <w:ind w:left="720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0211D1" w:rsidRPr="002934F6" w:rsidRDefault="000211D1" w:rsidP="00CF0C9B">
      <w:pPr>
        <w:numPr>
          <w:ilvl w:val="0"/>
          <w:numId w:val="3"/>
        </w:numPr>
        <w:rPr>
          <w:sz w:val="20"/>
          <w:szCs w:val="20"/>
        </w:rPr>
      </w:pPr>
      <w:r w:rsidRPr="002934F6">
        <w:rPr>
          <w:sz w:val="20"/>
          <w:szCs w:val="20"/>
        </w:rPr>
        <w:t>ул.”Бузлуджа” №33,ап.2,ет.1</w:t>
      </w:r>
    </w:p>
    <w:p w:rsidR="000211D1" w:rsidRPr="002934F6" w:rsidRDefault="000211D1" w:rsidP="00CF0C9B">
      <w:pPr>
        <w:numPr>
          <w:ilvl w:val="0"/>
          <w:numId w:val="3"/>
        </w:numPr>
        <w:rPr>
          <w:sz w:val="20"/>
          <w:szCs w:val="20"/>
        </w:rPr>
      </w:pPr>
      <w:r w:rsidRPr="002934F6">
        <w:rPr>
          <w:sz w:val="20"/>
          <w:szCs w:val="20"/>
        </w:rPr>
        <w:t xml:space="preserve">ул. „Бузлуджа” №33, ап.32, ет.8 </w:t>
      </w:r>
    </w:p>
    <w:p w:rsidR="000211D1" w:rsidRPr="002934F6" w:rsidRDefault="000211D1" w:rsidP="00CF0C9B">
      <w:pPr>
        <w:numPr>
          <w:ilvl w:val="0"/>
          <w:numId w:val="3"/>
        </w:numPr>
        <w:rPr>
          <w:sz w:val="20"/>
          <w:szCs w:val="20"/>
        </w:rPr>
      </w:pPr>
      <w:r w:rsidRPr="002934F6">
        <w:rPr>
          <w:sz w:val="20"/>
          <w:szCs w:val="20"/>
        </w:rPr>
        <w:t xml:space="preserve">ул. „Васил Левски” №62-Б, ап.29, ет.9 </w:t>
      </w:r>
    </w:p>
    <w:p w:rsidR="000211D1" w:rsidRPr="002934F6" w:rsidRDefault="000211D1" w:rsidP="00CF0C9B">
      <w:pPr>
        <w:numPr>
          <w:ilvl w:val="0"/>
          <w:numId w:val="3"/>
        </w:numPr>
        <w:rPr>
          <w:sz w:val="20"/>
          <w:szCs w:val="20"/>
        </w:rPr>
      </w:pPr>
      <w:r w:rsidRPr="002934F6">
        <w:rPr>
          <w:sz w:val="20"/>
          <w:szCs w:val="20"/>
        </w:rPr>
        <w:t xml:space="preserve"> ул. „Г. С. Раковски” №1, ап.10, ет.2  </w:t>
      </w:r>
    </w:p>
    <w:p w:rsidR="000211D1" w:rsidRPr="002934F6" w:rsidRDefault="000211D1" w:rsidP="00CF0C9B">
      <w:pPr>
        <w:numPr>
          <w:ilvl w:val="0"/>
          <w:numId w:val="3"/>
        </w:numPr>
        <w:rPr>
          <w:sz w:val="20"/>
          <w:szCs w:val="20"/>
        </w:rPr>
      </w:pPr>
      <w:r w:rsidRPr="002934F6">
        <w:rPr>
          <w:sz w:val="20"/>
          <w:szCs w:val="20"/>
        </w:rPr>
        <w:t>бул. „Г. Бенковски” №104, ап.22, ет.6</w:t>
      </w:r>
      <w:r w:rsidRPr="002934F6">
        <w:rPr>
          <w:i/>
          <w:iCs/>
          <w:sz w:val="20"/>
          <w:szCs w:val="20"/>
        </w:rPr>
        <w:t xml:space="preserve"> </w:t>
      </w:r>
    </w:p>
    <w:p w:rsidR="000211D1" w:rsidRPr="002934F6" w:rsidRDefault="000211D1" w:rsidP="00F93FE7">
      <w:pPr>
        <w:ind w:left="720"/>
        <w:rPr>
          <w:sz w:val="20"/>
          <w:szCs w:val="20"/>
        </w:rPr>
      </w:pPr>
    </w:p>
    <w:p w:rsidR="000211D1" w:rsidRPr="002934F6" w:rsidRDefault="000211D1" w:rsidP="00CF0C9B">
      <w:pPr>
        <w:numPr>
          <w:ilvl w:val="0"/>
          <w:numId w:val="3"/>
        </w:numPr>
        <w:rPr>
          <w:sz w:val="20"/>
          <w:szCs w:val="20"/>
        </w:rPr>
      </w:pPr>
      <w:r w:rsidRPr="002934F6">
        <w:rPr>
          <w:sz w:val="20"/>
          <w:szCs w:val="20"/>
        </w:rPr>
        <w:t>ул. „Димитър Греков” №16-А, ап.2, ет.1</w:t>
      </w:r>
    </w:p>
    <w:p w:rsidR="000211D1" w:rsidRPr="002934F6" w:rsidRDefault="000211D1" w:rsidP="00CF0C9B">
      <w:pPr>
        <w:numPr>
          <w:ilvl w:val="0"/>
          <w:numId w:val="3"/>
        </w:numPr>
        <w:ind w:right="-498"/>
        <w:rPr>
          <w:sz w:val="20"/>
          <w:szCs w:val="20"/>
        </w:rPr>
      </w:pPr>
      <w:r w:rsidRPr="002934F6">
        <w:rPr>
          <w:sz w:val="20"/>
          <w:szCs w:val="20"/>
        </w:rPr>
        <w:t xml:space="preserve">ул. „Н. Фурнаджиев” №5-В, ап.5, ет.2 </w:t>
      </w:r>
    </w:p>
    <w:p w:rsidR="000211D1" w:rsidRPr="002934F6" w:rsidRDefault="000211D1" w:rsidP="001A0111">
      <w:pPr>
        <w:ind w:left="720" w:right="-498"/>
        <w:rPr>
          <w:sz w:val="20"/>
          <w:szCs w:val="20"/>
        </w:rPr>
      </w:pPr>
      <w:r w:rsidRPr="002934F6">
        <w:rPr>
          <w:sz w:val="20"/>
          <w:szCs w:val="20"/>
        </w:rPr>
        <w:t xml:space="preserve"> </w:t>
      </w:r>
    </w:p>
    <w:p w:rsidR="000211D1" w:rsidRPr="002934F6" w:rsidRDefault="000211D1" w:rsidP="00CF0C9B">
      <w:pPr>
        <w:numPr>
          <w:ilvl w:val="0"/>
          <w:numId w:val="3"/>
        </w:numPr>
        <w:ind w:right="-318"/>
        <w:rPr>
          <w:sz w:val="20"/>
          <w:szCs w:val="20"/>
        </w:rPr>
      </w:pPr>
      <w:r w:rsidRPr="002934F6">
        <w:rPr>
          <w:sz w:val="20"/>
          <w:szCs w:val="20"/>
        </w:rPr>
        <w:t xml:space="preserve">ул. „Осми март” №6-А, ап.11, ет.4 </w:t>
      </w:r>
    </w:p>
    <w:p w:rsidR="000211D1" w:rsidRPr="002934F6" w:rsidRDefault="000211D1" w:rsidP="00CF0C9B">
      <w:pPr>
        <w:numPr>
          <w:ilvl w:val="0"/>
          <w:numId w:val="3"/>
        </w:numPr>
        <w:rPr>
          <w:sz w:val="20"/>
          <w:szCs w:val="20"/>
        </w:rPr>
      </w:pPr>
      <w:r w:rsidRPr="002934F6">
        <w:rPr>
          <w:sz w:val="20"/>
          <w:szCs w:val="20"/>
        </w:rPr>
        <w:t>ул. „Петър Бонев” №120, ап.19, ет.5</w:t>
      </w:r>
    </w:p>
    <w:p w:rsidR="000211D1" w:rsidRPr="002934F6" w:rsidRDefault="000211D1" w:rsidP="00CF0C9B">
      <w:pPr>
        <w:numPr>
          <w:ilvl w:val="0"/>
          <w:numId w:val="3"/>
        </w:numPr>
        <w:rPr>
          <w:sz w:val="20"/>
          <w:szCs w:val="20"/>
        </w:rPr>
      </w:pPr>
      <w:r w:rsidRPr="002934F6">
        <w:rPr>
          <w:sz w:val="20"/>
          <w:szCs w:val="20"/>
        </w:rPr>
        <w:t>ул. „Пловдивска” №54, ап.24, ет.8</w:t>
      </w:r>
    </w:p>
    <w:p w:rsidR="000211D1" w:rsidRPr="002934F6" w:rsidRDefault="000211D1" w:rsidP="00CF0C9B">
      <w:pPr>
        <w:numPr>
          <w:ilvl w:val="0"/>
          <w:numId w:val="3"/>
        </w:numPr>
        <w:rPr>
          <w:sz w:val="20"/>
          <w:szCs w:val="20"/>
        </w:rPr>
      </w:pPr>
      <w:r w:rsidRPr="002934F6">
        <w:rPr>
          <w:i/>
          <w:iCs/>
          <w:sz w:val="20"/>
          <w:szCs w:val="20"/>
        </w:rPr>
        <w:t xml:space="preserve"> </w:t>
      </w:r>
      <w:r w:rsidRPr="002934F6">
        <w:rPr>
          <w:sz w:val="20"/>
          <w:szCs w:val="20"/>
        </w:rPr>
        <w:t>ул. „Пловдивска” №64, ап.20, ет.7</w:t>
      </w:r>
    </w:p>
    <w:p w:rsidR="000211D1" w:rsidRPr="002934F6" w:rsidRDefault="000211D1" w:rsidP="00CF0C9B">
      <w:pPr>
        <w:numPr>
          <w:ilvl w:val="0"/>
          <w:numId w:val="3"/>
        </w:numPr>
        <w:rPr>
          <w:sz w:val="20"/>
          <w:szCs w:val="20"/>
          <w:lang w:val="en-US"/>
        </w:rPr>
      </w:pPr>
      <w:r w:rsidRPr="002934F6">
        <w:rPr>
          <w:sz w:val="20"/>
          <w:szCs w:val="20"/>
        </w:rPr>
        <w:t>ул. „Пловдивска” №87, ап.10, ет.4</w:t>
      </w:r>
      <w:r w:rsidRPr="002934F6">
        <w:rPr>
          <w:i/>
          <w:iCs/>
          <w:sz w:val="20"/>
          <w:szCs w:val="20"/>
        </w:rPr>
        <w:t xml:space="preserve"> </w:t>
      </w:r>
    </w:p>
    <w:p w:rsidR="000211D1" w:rsidRPr="002934F6" w:rsidRDefault="000211D1" w:rsidP="00CF0C9B">
      <w:pPr>
        <w:numPr>
          <w:ilvl w:val="0"/>
          <w:numId w:val="3"/>
        </w:numPr>
        <w:ind w:right="-318"/>
        <w:rPr>
          <w:sz w:val="20"/>
          <w:szCs w:val="20"/>
        </w:rPr>
      </w:pPr>
      <w:r w:rsidRPr="002934F6">
        <w:rPr>
          <w:sz w:val="20"/>
          <w:szCs w:val="20"/>
        </w:rPr>
        <w:t>ул. „Пловдивска” №99, ап.19, ет.4</w:t>
      </w:r>
    </w:p>
    <w:p w:rsidR="000211D1" w:rsidRPr="002934F6" w:rsidRDefault="000211D1" w:rsidP="0053380B">
      <w:pPr>
        <w:numPr>
          <w:ilvl w:val="0"/>
          <w:numId w:val="3"/>
        </w:numPr>
        <w:ind w:right="-318"/>
        <w:rPr>
          <w:sz w:val="20"/>
          <w:szCs w:val="20"/>
        </w:rPr>
      </w:pPr>
      <w:r w:rsidRPr="002934F6">
        <w:rPr>
          <w:sz w:val="20"/>
          <w:szCs w:val="20"/>
        </w:rPr>
        <w:t xml:space="preserve">ул. „Райко Алексиев” №4, ап.5, ет.2 </w:t>
      </w:r>
    </w:p>
    <w:p w:rsidR="000211D1" w:rsidRPr="002934F6" w:rsidRDefault="000211D1" w:rsidP="00CF0C9B">
      <w:pPr>
        <w:numPr>
          <w:ilvl w:val="0"/>
          <w:numId w:val="3"/>
        </w:numPr>
        <w:rPr>
          <w:sz w:val="20"/>
          <w:szCs w:val="20"/>
        </w:rPr>
      </w:pPr>
      <w:r w:rsidRPr="002934F6">
        <w:rPr>
          <w:sz w:val="20"/>
          <w:szCs w:val="20"/>
        </w:rPr>
        <w:t>ул. „Райко Алексиев” №4, ап.28, ет.7</w:t>
      </w:r>
    </w:p>
    <w:p w:rsidR="000211D1" w:rsidRPr="002934F6" w:rsidRDefault="000211D1" w:rsidP="00F93FE7">
      <w:pPr>
        <w:ind w:left="720" w:right="-318"/>
        <w:rPr>
          <w:sz w:val="20"/>
          <w:szCs w:val="20"/>
        </w:rPr>
      </w:pPr>
    </w:p>
    <w:p w:rsidR="000211D1" w:rsidRDefault="000211D1" w:rsidP="00CF0C9B">
      <w:pPr>
        <w:numPr>
          <w:ilvl w:val="0"/>
          <w:numId w:val="3"/>
        </w:numPr>
        <w:rPr>
          <w:sz w:val="20"/>
          <w:szCs w:val="20"/>
        </w:rPr>
      </w:pPr>
      <w:r w:rsidRPr="002934F6">
        <w:rPr>
          <w:sz w:val="20"/>
          <w:szCs w:val="20"/>
        </w:rPr>
        <w:t>ул. „Рила” №54, ап.10, ет</w:t>
      </w:r>
      <w:r>
        <w:rPr>
          <w:sz w:val="20"/>
          <w:szCs w:val="20"/>
        </w:rPr>
        <w:t>.5</w:t>
      </w:r>
    </w:p>
    <w:p w:rsidR="000211D1" w:rsidRDefault="000211D1" w:rsidP="00CF0C9B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„Свобода” №13, ап.28, ет.7</w:t>
      </w:r>
    </w:p>
    <w:p w:rsidR="000211D1" w:rsidRDefault="000211D1" w:rsidP="00CF0C9B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ул. „Христо Ботев” №55, ап.3, ет.1</w:t>
      </w:r>
    </w:p>
    <w:p w:rsidR="000211D1" w:rsidRDefault="000211D1" w:rsidP="00CF0C9B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ул. „Георги Бенковски” №131, ап.4, ет.2</w:t>
      </w:r>
    </w:p>
    <w:p w:rsidR="000211D1" w:rsidRDefault="000211D1" w:rsidP="00CF0C9B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ул. „Спартак” №20, ап.6/27/, ет.2</w:t>
      </w:r>
    </w:p>
    <w:p w:rsidR="000211D1" w:rsidRPr="00135890" w:rsidRDefault="000211D1" w:rsidP="00CF0C9B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ул.” Панайот Волов” №30,ап.8, ет3</w:t>
      </w:r>
      <w:r>
        <w:rPr>
          <w:i/>
          <w:iCs/>
          <w:color w:val="008000"/>
          <w:sz w:val="20"/>
          <w:szCs w:val="20"/>
        </w:rPr>
        <w:t xml:space="preserve"> </w:t>
      </w:r>
    </w:p>
    <w:p w:rsidR="000211D1" w:rsidRPr="00135890" w:rsidRDefault="000211D1" w:rsidP="00CF0C9B">
      <w:pPr>
        <w:numPr>
          <w:ilvl w:val="0"/>
          <w:numId w:val="3"/>
        </w:numPr>
        <w:rPr>
          <w:sz w:val="20"/>
          <w:szCs w:val="20"/>
        </w:rPr>
        <w:sectPr w:rsidR="000211D1" w:rsidRPr="00135890">
          <w:type w:val="continuous"/>
          <w:pgSz w:w="11906" w:h="16838"/>
          <w:pgMar w:top="719" w:right="1417" w:bottom="540" w:left="1417" w:header="708" w:footer="708" w:gutter="0"/>
          <w:cols w:num="2" w:space="708" w:equalWidth="0">
            <w:col w:w="4182" w:space="708"/>
            <w:col w:w="4182"/>
          </w:cols>
        </w:sectPr>
      </w:pPr>
    </w:p>
    <w:p w:rsidR="000211D1" w:rsidRDefault="000211D1" w:rsidP="00CF0C9B">
      <w:pPr>
        <w:rPr>
          <w:i/>
          <w:iCs/>
          <w:color w:val="008000"/>
          <w:sz w:val="20"/>
          <w:szCs w:val="20"/>
        </w:rPr>
      </w:pPr>
    </w:p>
    <w:p w:rsidR="000211D1" w:rsidRDefault="000211D1" w:rsidP="00CF0C9B">
      <w:pPr>
        <w:outlineLvl w:val="0"/>
        <w:rPr>
          <w:sz w:val="20"/>
          <w:szCs w:val="20"/>
        </w:rPr>
      </w:pPr>
      <w:r>
        <w:rPr>
          <w:b/>
          <w:bCs/>
          <w:sz w:val="20"/>
          <w:szCs w:val="20"/>
        </w:rPr>
        <w:t>Жилищен фонд „Ведомствени”:</w:t>
      </w:r>
    </w:p>
    <w:p w:rsidR="000211D1" w:rsidRDefault="000211D1" w:rsidP="00CF0C9B">
      <w:pPr>
        <w:rPr>
          <w:sz w:val="20"/>
          <w:szCs w:val="20"/>
        </w:rPr>
        <w:sectPr w:rsidR="000211D1">
          <w:type w:val="continuous"/>
          <w:pgSz w:w="11906" w:h="16838"/>
          <w:pgMar w:top="719" w:right="1417" w:bottom="540" w:left="1417" w:header="708" w:footer="708" w:gutter="0"/>
          <w:cols w:space="708"/>
        </w:sectPr>
      </w:pPr>
    </w:p>
    <w:p w:rsidR="000211D1" w:rsidRDefault="000211D1" w:rsidP="00CF0C9B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ул. „Връх Братия” №31, ап.1, ет.1</w:t>
      </w:r>
      <w:r>
        <w:rPr>
          <w:color w:val="3366FF"/>
          <w:sz w:val="20"/>
          <w:szCs w:val="20"/>
        </w:rPr>
        <w:t xml:space="preserve"> </w:t>
      </w:r>
    </w:p>
    <w:p w:rsidR="000211D1" w:rsidRDefault="000211D1" w:rsidP="007C0FE4">
      <w:pPr>
        <w:ind w:left="720"/>
        <w:rPr>
          <w:sz w:val="20"/>
          <w:szCs w:val="20"/>
          <w:lang w:val="en-US"/>
        </w:rPr>
      </w:pPr>
      <w:r>
        <w:rPr>
          <w:i/>
          <w:iCs/>
          <w:color w:val="008000"/>
          <w:sz w:val="20"/>
          <w:szCs w:val="20"/>
        </w:rPr>
        <w:t xml:space="preserve"> </w:t>
      </w:r>
    </w:p>
    <w:p w:rsidR="000211D1" w:rsidRDefault="000211D1" w:rsidP="00FC543A">
      <w:pPr>
        <w:ind w:left="720"/>
        <w:rPr>
          <w:sz w:val="20"/>
          <w:szCs w:val="20"/>
          <w:lang w:val="en-US"/>
        </w:rPr>
      </w:pPr>
      <w:r>
        <w:rPr>
          <w:i/>
          <w:iCs/>
          <w:color w:val="008000"/>
          <w:sz w:val="20"/>
          <w:szCs w:val="20"/>
        </w:rPr>
        <w:t xml:space="preserve"> </w:t>
      </w:r>
    </w:p>
    <w:p w:rsidR="000211D1" w:rsidRPr="002934F6" w:rsidRDefault="000211D1" w:rsidP="00CF0C9B">
      <w:pPr>
        <w:numPr>
          <w:ilvl w:val="0"/>
          <w:numId w:val="4"/>
        </w:numPr>
        <w:rPr>
          <w:sz w:val="20"/>
          <w:szCs w:val="20"/>
        </w:rPr>
      </w:pPr>
      <w:r w:rsidRPr="002934F6">
        <w:rPr>
          <w:sz w:val="20"/>
          <w:szCs w:val="20"/>
        </w:rPr>
        <w:t>ул. „Н. Фурнаджиев” №3-В, ап.14, ет.5</w:t>
      </w:r>
    </w:p>
    <w:p w:rsidR="000211D1" w:rsidRPr="002934F6" w:rsidRDefault="000211D1" w:rsidP="00CF0C9B">
      <w:pPr>
        <w:numPr>
          <w:ilvl w:val="0"/>
          <w:numId w:val="4"/>
        </w:numPr>
        <w:ind w:right="-318"/>
        <w:rPr>
          <w:sz w:val="20"/>
          <w:szCs w:val="20"/>
        </w:rPr>
      </w:pPr>
      <w:r w:rsidRPr="002934F6">
        <w:rPr>
          <w:sz w:val="20"/>
          <w:szCs w:val="20"/>
        </w:rPr>
        <w:t xml:space="preserve">ул. „Свобода” №1, ап.16, ет.4 </w:t>
      </w:r>
    </w:p>
    <w:p w:rsidR="000211D1" w:rsidRPr="002934F6" w:rsidRDefault="000211D1" w:rsidP="00CF0C9B">
      <w:pPr>
        <w:numPr>
          <w:ilvl w:val="0"/>
          <w:numId w:val="4"/>
        </w:numPr>
        <w:rPr>
          <w:sz w:val="20"/>
          <w:szCs w:val="20"/>
        </w:rPr>
      </w:pPr>
      <w:r w:rsidRPr="002934F6">
        <w:rPr>
          <w:sz w:val="20"/>
          <w:szCs w:val="20"/>
        </w:rPr>
        <w:t>ул. „Султан Тепе” - гр. София</w:t>
      </w:r>
    </w:p>
    <w:p w:rsidR="000211D1" w:rsidRDefault="000211D1" w:rsidP="00751BF4">
      <w:pPr>
        <w:numPr>
          <w:ilvl w:val="0"/>
          <w:numId w:val="4"/>
        </w:numPr>
        <w:rPr>
          <w:sz w:val="20"/>
          <w:szCs w:val="20"/>
        </w:rPr>
      </w:pPr>
      <w:r w:rsidRPr="002934F6">
        <w:rPr>
          <w:sz w:val="20"/>
          <w:szCs w:val="20"/>
        </w:rPr>
        <w:t xml:space="preserve">ул. „Дунав” №17, ап.50, ет.7 </w:t>
      </w:r>
    </w:p>
    <w:p w:rsidR="000211D1" w:rsidRPr="002934F6" w:rsidRDefault="000211D1" w:rsidP="00751BF4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 ул.”Димитър Греков”№10, ап.2, ет.1</w:t>
      </w:r>
    </w:p>
    <w:p w:rsidR="000211D1" w:rsidRPr="002934F6" w:rsidRDefault="000211D1" w:rsidP="00CF0C9B">
      <w:pPr>
        <w:rPr>
          <w:sz w:val="20"/>
          <w:szCs w:val="20"/>
        </w:rPr>
        <w:sectPr w:rsidR="000211D1" w:rsidRPr="002934F6">
          <w:type w:val="continuous"/>
          <w:pgSz w:w="11906" w:h="16838"/>
          <w:pgMar w:top="719" w:right="1417" w:bottom="540" w:left="1417" w:header="708" w:footer="708" w:gutter="0"/>
          <w:cols w:num="2" w:space="708" w:equalWidth="0">
            <w:col w:w="4182" w:space="708"/>
            <w:col w:w="4182"/>
          </w:cols>
        </w:sectPr>
      </w:pPr>
    </w:p>
    <w:p w:rsidR="000211D1" w:rsidRPr="002934F6" w:rsidRDefault="000211D1" w:rsidP="00CF0C9B">
      <w:pPr>
        <w:rPr>
          <w:sz w:val="20"/>
          <w:szCs w:val="20"/>
        </w:rPr>
      </w:pPr>
    </w:p>
    <w:p w:rsidR="000211D1" w:rsidRDefault="000211D1" w:rsidP="00CF0C9B">
      <w:pPr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„Наблюдавани жилища”</w:t>
      </w:r>
    </w:p>
    <w:p w:rsidR="000211D1" w:rsidRDefault="000211D1" w:rsidP="00CF0C9B">
      <w:pPr>
        <w:rPr>
          <w:sz w:val="20"/>
          <w:szCs w:val="20"/>
        </w:rPr>
        <w:sectPr w:rsidR="000211D1">
          <w:type w:val="continuous"/>
          <w:pgSz w:w="11906" w:h="16838"/>
          <w:pgMar w:top="719" w:right="1417" w:bottom="540" w:left="1417" w:header="708" w:footer="708" w:gutter="0"/>
          <w:cols w:space="708"/>
        </w:sectPr>
      </w:pPr>
    </w:p>
    <w:p w:rsidR="000211D1" w:rsidRDefault="000211D1" w:rsidP="00CF0C9B">
      <w:pPr>
        <w:numPr>
          <w:ilvl w:val="0"/>
          <w:numId w:val="5"/>
        </w:numPr>
        <w:rPr>
          <w:color w:val="FF9900"/>
          <w:sz w:val="20"/>
          <w:szCs w:val="20"/>
        </w:rPr>
      </w:pPr>
      <w:r>
        <w:rPr>
          <w:sz w:val="20"/>
          <w:szCs w:val="20"/>
        </w:rPr>
        <w:t xml:space="preserve">ул. „Дунав” №7, ап.29, ет.2 </w:t>
      </w:r>
      <w:r>
        <w:rPr>
          <w:i/>
          <w:iCs/>
          <w:color w:val="008000"/>
          <w:sz w:val="20"/>
          <w:szCs w:val="20"/>
        </w:rPr>
        <w:t xml:space="preserve"> </w:t>
      </w:r>
    </w:p>
    <w:p w:rsidR="000211D1" w:rsidRDefault="000211D1" w:rsidP="00CF0C9B">
      <w:pPr>
        <w:numPr>
          <w:ilvl w:val="0"/>
          <w:numId w:val="5"/>
        </w:numPr>
        <w:rPr>
          <w:i/>
          <w:iCs/>
          <w:color w:val="FF9900"/>
          <w:sz w:val="20"/>
          <w:szCs w:val="20"/>
        </w:rPr>
      </w:pPr>
      <w:r>
        <w:rPr>
          <w:sz w:val="20"/>
          <w:szCs w:val="20"/>
        </w:rPr>
        <w:t xml:space="preserve">ул. „Дунав” №11, ап.14, ет.5  </w:t>
      </w:r>
    </w:p>
    <w:p w:rsidR="000211D1" w:rsidRDefault="000211D1" w:rsidP="00CF0C9B">
      <w:pPr>
        <w:rPr>
          <w:sz w:val="20"/>
          <w:szCs w:val="20"/>
        </w:rPr>
        <w:sectPr w:rsidR="000211D1">
          <w:type w:val="continuous"/>
          <w:pgSz w:w="11906" w:h="16838"/>
          <w:pgMar w:top="719" w:right="1417" w:bottom="540" w:left="1417" w:header="708" w:footer="708" w:gutter="0"/>
          <w:cols w:num="2" w:space="708" w:equalWidth="0">
            <w:col w:w="4182" w:space="708"/>
            <w:col w:w="4182"/>
          </w:cols>
        </w:sectPr>
      </w:pPr>
    </w:p>
    <w:p w:rsidR="000211D1" w:rsidRDefault="000211D1" w:rsidP="00CF0C9B">
      <w:pPr>
        <w:outlineLvl w:val="0"/>
        <w:rPr>
          <w:b/>
          <w:bCs/>
          <w:sz w:val="20"/>
          <w:szCs w:val="20"/>
          <w:lang w:val="en-US"/>
        </w:rPr>
      </w:pPr>
    </w:p>
    <w:p w:rsidR="000211D1" w:rsidRDefault="000211D1" w:rsidP="00CF0C9B">
      <w:pPr>
        <w:outlineLvl w:val="0"/>
        <w:rPr>
          <w:sz w:val="20"/>
          <w:szCs w:val="20"/>
          <w:lang w:val="en-US"/>
        </w:rPr>
      </w:pPr>
      <w:r>
        <w:rPr>
          <w:b/>
          <w:bCs/>
          <w:sz w:val="20"/>
          <w:szCs w:val="20"/>
        </w:rPr>
        <w:t xml:space="preserve">Общински къщи: </w:t>
      </w:r>
    </w:p>
    <w:p w:rsidR="000211D1" w:rsidRDefault="000211D1" w:rsidP="00CF0C9B">
      <w:pPr>
        <w:outlineLvl w:val="0"/>
        <w:rPr>
          <w:sz w:val="20"/>
          <w:szCs w:val="20"/>
          <w:lang w:val="en-US"/>
        </w:rPr>
      </w:pPr>
    </w:p>
    <w:p w:rsidR="000211D1" w:rsidRDefault="000211D1" w:rsidP="00CF0C9B">
      <w:pPr>
        <w:outlineLvl w:val="0"/>
        <w:rPr>
          <w:sz w:val="20"/>
          <w:szCs w:val="20"/>
          <w:lang w:val="en-US"/>
        </w:rPr>
      </w:pPr>
    </w:p>
    <w:p w:rsidR="000211D1" w:rsidRDefault="000211D1" w:rsidP="00CF0C9B">
      <w:pPr>
        <w:numPr>
          <w:ilvl w:val="0"/>
          <w:numId w:val="6"/>
        </w:numPr>
      </w:pPr>
      <w:r>
        <w:t>ул. „Веслец” №26</w:t>
      </w:r>
    </w:p>
    <w:p w:rsidR="000211D1" w:rsidRDefault="000211D1" w:rsidP="00CF0C9B">
      <w:pPr>
        <w:numPr>
          <w:ilvl w:val="0"/>
          <w:numId w:val="6"/>
        </w:numPr>
      </w:pPr>
      <w:r>
        <w:t>ул. „Веслец” №28</w:t>
      </w:r>
    </w:p>
    <w:p w:rsidR="000211D1" w:rsidRDefault="000211D1" w:rsidP="00CF0C9B">
      <w:pPr>
        <w:numPr>
          <w:ilvl w:val="0"/>
          <w:numId w:val="6"/>
        </w:numPr>
      </w:pPr>
      <w:r>
        <w:t>ул. „Веслец” №30</w:t>
      </w:r>
    </w:p>
    <w:p w:rsidR="000211D1" w:rsidRDefault="000211D1" w:rsidP="00CF0C9B">
      <w:pPr>
        <w:numPr>
          <w:ilvl w:val="0"/>
          <w:numId w:val="6"/>
        </w:numPr>
      </w:pPr>
      <w:r>
        <w:t>ул. „Веслец” №32</w:t>
      </w:r>
    </w:p>
    <w:p w:rsidR="000211D1" w:rsidRDefault="000211D1" w:rsidP="00CF0C9B">
      <w:pPr>
        <w:numPr>
          <w:ilvl w:val="0"/>
          <w:numId w:val="6"/>
        </w:numPr>
      </w:pPr>
      <w:r>
        <w:t>ул. „Веслец” №34</w:t>
      </w:r>
    </w:p>
    <w:p w:rsidR="000211D1" w:rsidRDefault="000211D1" w:rsidP="00CF0C9B">
      <w:pPr>
        <w:numPr>
          <w:ilvl w:val="0"/>
          <w:numId w:val="6"/>
        </w:numPr>
      </w:pPr>
      <w:r>
        <w:t>ул. „Веслец” №36</w:t>
      </w:r>
    </w:p>
    <w:p w:rsidR="000211D1" w:rsidRDefault="000211D1" w:rsidP="00CF0C9B">
      <w:pPr>
        <w:numPr>
          <w:ilvl w:val="0"/>
          <w:numId w:val="6"/>
        </w:numPr>
      </w:pPr>
      <w:r>
        <w:t>ул. „Веслец” №38</w:t>
      </w:r>
    </w:p>
    <w:p w:rsidR="000211D1" w:rsidRDefault="000211D1" w:rsidP="00CF0C9B">
      <w:pPr>
        <w:numPr>
          <w:ilvl w:val="0"/>
          <w:numId w:val="6"/>
        </w:numPr>
      </w:pPr>
      <w:r>
        <w:t>ул. „Веслец” №40</w:t>
      </w:r>
    </w:p>
    <w:p w:rsidR="000211D1" w:rsidRDefault="000211D1" w:rsidP="00CF0C9B">
      <w:pPr>
        <w:numPr>
          <w:ilvl w:val="0"/>
          <w:numId w:val="6"/>
        </w:numPr>
      </w:pPr>
      <w:r>
        <w:t>ул. „Веслец” №42</w:t>
      </w:r>
    </w:p>
    <w:p w:rsidR="000211D1" w:rsidRDefault="000211D1" w:rsidP="00CF0C9B">
      <w:pPr>
        <w:numPr>
          <w:ilvl w:val="0"/>
          <w:numId w:val="6"/>
        </w:numPr>
      </w:pPr>
      <w:r>
        <w:t>ул. „Веслец” №44</w:t>
      </w:r>
    </w:p>
    <w:p w:rsidR="000211D1" w:rsidRDefault="000211D1" w:rsidP="00CF0C9B">
      <w:pPr>
        <w:numPr>
          <w:ilvl w:val="0"/>
          <w:numId w:val="6"/>
        </w:numPr>
      </w:pPr>
      <w:r>
        <w:t xml:space="preserve">ул. „Владислав” №13 </w:t>
      </w:r>
    </w:p>
    <w:p w:rsidR="000211D1" w:rsidRDefault="000211D1" w:rsidP="00BC0DCF">
      <w:pPr>
        <w:ind w:left="720"/>
      </w:pPr>
      <w:r>
        <w:t xml:space="preserve"> </w:t>
      </w:r>
    </w:p>
    <w:p w:rsidR="000211D1" w:rsidRDefault="000211D1" w:rsidP="00CF0C9B">
      <w:pPr>
        <w:numPr>
          <w:ilvl w:val="0"/>
          <w:numId w:val="6"/>
        </w:numPr>
      </w:pPr>
      <w:r>
        <w:t>ул. „Драва” №№11 и 12</w:t>
      </w:r>
    </w:p>
    <w:p w:rsidR="000211D1" w:rsidRDefault="000211D1" w:rsidP="00CF0C9B">
      <w:pPr>
        <w:numPr>
          <w:ilvl w:val="0"/>
          <w:numId w:val="6"/>
        </w:numPr>
      </w:pPr>
      <w:r>
        <w:t>ул. „Драва” №№13, 14, 15 и 16</w:t>
      </w:r>
    </w:p>
    <w:p w:rsidR="000211D1" w:rsidRDefault="000211D1" w:rsidP="00CF0C9B">
      <w:pPr>
        <w:numPr>
          <w:ilvl w:val="0"/>
          <w:numId w:val="6"/>
        </w:numPr>
      </w:pPr>
      <w:r>
        <w:t>ул. „Йордан Ненов” №10</w:t>
      </w:r>
    </w:p>
    <w:p w:rsidR="000211D1" w:rsidRDefault="000211D1" w:rsidP="00BC0DCF">
      <w:pPr>
        <w:ind w:left="720"/>
      </w:pPr>
    </w:p>
    <w:p w:rsidR="000211D1" w:rsidRDefault="000211D1" w:rsidP="00CF0C9B">
      <w:pPr>
        <w:numPr>
          <w:ilvl w:val="0"/>
          <w:numId w:val="6"/>
        </w:numPr>
      </w:pPr>
      <w:r>
        <w:t>ул. „Михаил Куманов” №5</w:t>
      </w:r>
    </w:p>
    <w:p w:rsidR="000211D1" w:rsidRDefault="000211D1" w:rsidP="00CF0C9B">
      <w:pPr>
        <w:numPr>
          <w:ilvl w:val="0"/>
          <w:numId w:val="6"/>
        </w:numPr>
      </w:pPr>
      <w:r>
        <w:t>ул. „Марица” №89</w:t>
      </w:r>
    </w:p>
    <w:p w:rsidR="000211D1" w:rsidRDefault="000211D1" w:rsidP="00CF0C9B">
      <w:pPr>
        <w:numPr>
          <w:ilvl w:val="0"/>
          <w:numId w:val="6"/>
        </w:numPr>
      </w:pPr>
      <w:r>
        <w:t>ул. „П. Д. Петков70” („Ябълка”) №</w:t>
      </w:r>
      <w:r>
        <w:rPr>
          <w:lang w:val="en-US"/>
        </w:rPr>
        <w:t>70</w:t>
      </w:r>
    </w:p>
    <w:p w:rsidR="000211D1" w:rsidRDefault="000211D1" w:rsidP="00CF0C9B">
      <w:pPr>
        <w:numPr>
          <w:ilvl w:val="0"/>
          <w:numId w:val="6"/>
        </w:numPr>
      </w:pPr>
      <w:r>
        <w:t>ул. „Сютка”</w:t>
      </w:r>
      <w:r>
        <w:rPr>
          <w:lang w:val="en-US"/>
        </w:rPr>
        <w:t>/</w:t>
      </w:r>
      <w:r>
        <w:t>Веслец/ №2</w:t>
      </w:r>
    </w:p>
    <w:p w:rsidR="000211D1" w:rsidRDefault="000211D1" w:rsidP="00CF0C9B">
      <w:pPr>
        <w:numPr>
          <w:ilvl w:val="0"/>
          <w:numId w:val="6"/>
        </w:numPr>
      </w:pPr>
      <w:r>
        <w:t>ул. „Сютка” №4</w:t>
      </w:r>
    </w:p>
    <w:p w:rsidR="000211D1" w:rsidRDefault="000211D1" w:rsidP="00CF0C9B">
      <w:pPr>
        <w:numPr>
          <w:ilvl w:val="0"/>
          <w:numId w:val="6"/>
        </w:numPr>
      </w:pPr>
      <w:r>
        <w:t>ул. „Сютка” №6</w:t>
      </w:r>
    </w:p>
    <w:p w:rsidR="000211D1" w:rsidRDefault="000211D1" w:rsidP="00CF0C9B">
      <w:pPr>
        <w:numPr>
          <w:ilvl w:val="0"/>
          <w:numId w:val="6"/>
        </w:numPr>
      </w:pPr>
      <w:r>
        <w:t>ул. „Сютка” №8</w:t>
      </w:r>
    </w:p>
    <w:p w:rsidR="000211D1" w:rsidRDefault="000211D1" w:rsidP="00CF0C9B">
      <w:pPr>
        <w:numPr>
          <w:ilvl w:val="0"/>
          <w:numId w:val="6"/>
        </w:numPr>
      </w:pPr>
      <w:r>
        <w:t>ул. „Сютка” №10</w:t>
      </w:r>
    </w:p>
    <w:p w:rsidR="000211D1" w:rsidRDefault="000211D1" w:rsidP="00CF0C9B">
      <w:pPr>
        <w:numPr>
          <w:ilvl w:val="0"/>
          <w:numId w:val="6"/>
        </w:numPr>
      </w:pPr>
      <w:r>
        <w:t>ул. „Сютка” №12</w:t>
      </w:r>
    </w:p>
    <w:p w:rsidR="000211D1" w:rsidRDefault="000211D1" w:rsidP="00CF0C9B">
      <w:pPr>
        <w:numPr>
          <w:ilvl w:val="0"/>
          <w:numId w:val="6"/>
        </w:numPr>
      </w:pPr>
      <w:r>
        <w:t>ул. „Сютка” №14</w:t>
      </w:r>
    </w:p>
    <w:p w:rsidR="000211D1" w:rsidRDefault="000211D1" w:rsidP="00CF0C9B">
      <w:pPr>
        <w:numPr>
          <w:ilvl w:val="0"/>
          <w:numId w:val="6"/>
        </w:numPr>
      </w:pPr>
      <w:r>
        <w:t>ул. „Сютка” №16</w:t>
      </w:r>
    </w:p>
    <w:p w:rsidR="000211D1" w:rsidRDefault="000211D1" w:rsidP="00CF0C9B">
      <w:pPr>
        <w:numPr>
          <w:ilvl w:val="0"/>
          <w:numId w:val="6"/>
        </w:numPr>
      </w:pPr>
      <w:r>
        <w:t>ул. „Сютка” №18</w:t>
      </w:r>
    </w:p>
    <w:p w:rsidR="000211D1" w:rsidRDefault="000211D1" w:rsidP="00CF0C9B">
      <w:pPr>
        <w:numPr>
          <w:ilvl w:val="0"/>
          <w:numId w:val="6"/>
        </w:numPr>
      </w:pPr>
      <w:r>
        <w:t>ул. „Сютка” №20</w:t>
      </w:r>
    </w:p>
    <w:p w:rsidR="000211D1" w:rsidRDefault="000211D1" w:rsidP="00CF0C9B">
      <w:pPr>
        <w:numPr>
          <w:ilvl w:val="0"/>
          <w:numId w:val="6"/>
        </w:numPr>
      </w:pPr>
      <w:r>
        <w:t>ул. „Сютка” №22</w:t>
      </w:r>
    </w:p>
    <w:p w:rsidR="000211D1" w:rsidRDefault="000211D1" w:rsidP="00CF0C9B">
      <w:pPr>
        <w:numPr>
          <w:ilvl w:val="0"/>
          <w:numId w:val="6"/>
        </w:numPr>
      </w:pPr>
      <w:r>
        <w:t xml:space="preserve">ул. „Ягода” №1 </w:t>
      </w:r>
    </w:p>
    <w:p w:rsidR="000211D1" w:rsidRDefault="000211D1" w:rsidP="00324893">
      <w:pPr>
        <w:ind w:left="360"/>
        <w:rPr>
          <w:b/>
          <w:bCs/>
        </w:rPr>
      </w:pPr>
    </w:p>
    <w:p w:rsidR="000211D1" w:rsidRPr="00CF0F3C" w:rsidRDefault="000211D1" w:rsidP="00CF0C9B">
      <w:pPr>
        <w:ind w:left="720"/>
        <w:rPr>
          <w:b/>
          <w:bCs/>
          <w:lang w:val="en-US"/>
        </w:rPr>
      </w:pPr>
    </w:p>
    <w:p w:rsidR="000211D1" w:rsidRDefault="000211D1" w:rsidP="00CF0C9B">
      <w:pPr>
        <w:rPr>
          <w:b/>
          <w:bCs/>
        </w:rPr>
        <w:sectPr w:rsidR="000211D1">
          <w:type w:val="continuous"/>
          <w:pgSz w:w="11906" w:h="16838"/>
          <w:pgMar w:top="719" w:right="1417" w:bottom="540" w:left="1417" w:header="708" w:footer="708" w:gutter="0"/>
          <w:cols w:space="708"/>
        </w:sectPr>
      </w:pPr>
    </w:p>
    <w:p w:rsidR="000211D1" w:rsidRDefault="000211D1" w:rsidP="00CF0C9B">
      <w:pPr>
        <w:rPr>
          <w:lang w:val="en-US"/>
        </w:rPr>
      </w:pPr>
    </w:p>
    <w:p w:rsidR="000211D1" w:rsidRDefault="000211D1" w:rsidP="00CF0C9B"/>
    <w:p w:rsidR="000211D1" w:rsidRDefault="000211D1"/>
    <w:sectPr w:rsidR="000211D1" w:rsidSect="008E3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138AE"/>
    <w:multiLevelType w:val="hybridMultilevel"/>
    <w:tmpl w:val="49F23512"/>
    <w:lvl w:ilvl="0" w:tplc="82B8387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color w:val="auto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F46B94"/>
    <w:multiLevelType w:val="hybridMultilevel"/>
    <w:tmpl w:val="E6503B14"/>
    <w:lvl w:ilvl="0" w:tplc="BFF6E6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  <w:color w:val="auto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42386C"/>
    <w:multiLevelType w:val="hybridMultilevel"/>
    <w:tmpl w:val="271CCFA8"/>
    <w:lvl w:ilvl="0" w:tplc="450C497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color w:val="auto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DA3D59"/>
    <w:multiLevelType w:val="hybridMultilevel"/>
    <w:tmpl w:val="0234D0D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6B3BB9"/>
    <w:multiLevelType w:val="hybridMultilevel"/>
    <w:tmpl w:val="B5CCED9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606563"/>
    <w:multiLevelType w:val="hybridMultilevel"/>
    <w:tmpl w:val="E0F242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0C9B"/>
    <w:rsid w:val="00001238"/>
    <w:rsid w:val="000145B5"/>
    <w:rsid w:val="000211D1"/>
    <w:rsid w:val="00036072"/>
    <w:rsid w:val="00052116"/>
    <w:rsid w:val="000B4D2C"/>
    <w:rsid w:val="000B677D"/>
    <w:rsid w:val="000E1267"/>
    <w:rsid w:val="000F59ED"/>
    <w:rsid w:val="00114807"/>
    <w:rsid w:val="00124E43"/>
    <w:rsid w:val="00135890"/>
    <w:rsid w:val="00160D06"/>
    <w:rsid w:val="0019149B"/>
    <w:rsid w:val="001A0111"/>
    <w:rsid w:val="001A4489"/>
    <w:rsid w:val="0020389D"/>
    <w:rsid w:val="0022014D"/>
    <w:rsid w:val="00245E90"/>
    <w:rsid w:val="00253B43"/>
    <w:rsid w:val="00291680"/>
    <w:rsid w:val="002934F6"/>
    <w:rsid w:val="002E2924"/>
    <w:rsid w:val="002E395A"/>
    <w:rsid w:val="00301D81"/>
    <w:rsid w:val="003028DC"/>
    <w:rsid w:val="00310DE0"/>
    <w:rsid w:val="0031529C"/>
    <w:rsid w:val="00324893"/>
    <w:rsid w:val="00330AA7"/>
    <w:rsid w:val="00335A14"/>
    <w:rsid w:val="003518BA"/>
    <w:rsid w:val="00351DE1"/>
    <w:rsid w:val="00374D85"/>
    <w:rsid w:val="003764E5"/>
    <w:rsid w:val="003A2763"/>
    <w:rsid w:val="003A45A2"/>
    <w:rsid w:val="003A48CD"/>
    <w:rsid w:val="003B1A08"/>
    <w:rsid w:val="003B6D53"/>
    <w:rsid w:val="003C49E5"/>
    <w:rsid w:val="00414399"/>
    <w:rsid w:val="004237E5"/>
    <w:rsid w:val="004644DD"/>
    <w:rsid w:val="00464630"/>
    <w:rsid w:val="004859FA"/>
    <w:rsid w:val="00487E1A"/>
    <w:rsid w:val="004B2C96"/>
    <w:rsid w:val="004E0F06"/>
    <w:rsid w:val="004F49D1"/>
    <w:rsid w:val="005075DF"/>
    <w:rsid w:val="00511F2F"/>
    <w:rsid w:val="00515C84"/>
    <w:rsid w:val="00522C5A"/>
    <w:rsid w:val="00525BA5"/>
    <w:rsid w:val="005263AA"/>
    <w:rsid w:val="0053380B"/>
    <w:rsid w:val="0056434E"/>
    <w:rsid w:val="00584349"/>
    <w:rsid w:val="00584B22"/>
    <w:rsid w:val="00593A66"/>
    <w:rsid w:val="005A594B"/>
    <w:rsid w:val="005B131D"/>
    <w:rsid w:val="005B3287"/>
    <w:rsid w:val="0060345C"/>
    <w:rsid w:val="00616B06"/>
    <w:rsid w:val="006554E8"/>
    <w:rsid w:val="00666857"/>
    <w:rsid w:val="00691522"/>
    <w:rsid w:val="006E0DD6"/>
    <w:rsid w:val="006E737F"/>
    <w:rsid w:val="00720E5A"/>
    <w:rsid w:val="00722A8C"/>
    <w:rsid w:val="00735931"/>
    <w:rsid w:val="00751BF4"/>
    <w:rsid w:val="007C0FE4"/>
    <w:rsid w:val="007C5A38"/>
    <w:rsid w:val="007D17D8"/>
    <w:rsid w:val="00800B23"/>
    <w:rsid w:val="00803FEB"/>
    <w:rsid w:val="0081506D"/>
    <w:rsid w:val="00816FA9"/>
    <w:rsid w:val="008259E5"/>
    <w:rsid w:val="00830395"/>
    <w:rsid w:val="00836511"/>
    <w:rsid w:val="00841BA6"/>
    <w:rsid w:val="00851CA2"/>
    <w:rsid w:val="00874F04"/>
    <w:rsid w:val="00893289"/>
    <w:rsid w:val="008A3A8B"/>
    <w:rsid w:val="008C049A"/>
    <w:rsid w:val="008E3A3E"/>
    <w:rsid w:val="00985F26"/>
    <w:rsid w:val="009A0582"/>
    <w:rsid w:val="009C026C"/>
    <w:rsid w:val="009C497A"/>
    <w:rsid w:val="009E546D"/>
    <w:rsid w:val="009E608C"/>
    <w:rsid w:val="00A61ED7"/>
    <w:rsid w:val="00AC57F1"/>
    <w:rsid w:val="00AD3E93"/>
    <w:rsid w:val="00AD4A3D"/>
    <w:rsid w:val="00AE3A65"/>
    <w:rsid w:val="00B000E0"/>
    <w:rsid w:val="00B073EB"/>
    <w:rsid w:val="00B2277A"/>
    <w:rsid w:val="00B320F9"/>
    <w:rsid w:val="00B521A5"/>
    <w:rsid w:val="00B913E7"/>
    <w:rsid w:val="00BB4A21"/>
    <w:rsid w:val="00BB5B66"/>
    <w:rsid w:val="00BB68C1"/>
    <w:rsid w:val="00BC0DCF"/>
    <w:rsid w:val="00BC3F1E"/>
    <w:rsid w:val="00C34A11"/>
    <w:rsid w:val="00C65DCF"/>
    <w:rsid w:val="00C858CF"/>
    <w:rsid w:val="00C85B49"/>
    <w:rsid w:val="00CA5063"/>
    <w:rsid w:val="00CB0374"/>
    <w:rsid w:val="00CE0CBA"/>
    <w:rsid w:val="00CF0C9B"/>
    <w:rsid w:val="00CF0F3C"/>
    <w:rsid w:val="00CF699C"/>
    <w:rsid w:val="00D22EFE"/>
    <w:rsid w:val="00D23004"/>
    <w:rsid w:val="00D27573"/>
    <w:rsid w:val="00D44F78"/>
    <w:rsid w:val="00D53AE6"/>
    <w:rsid w:val="00D6391A"/>
    <w:rsid w:val="00D824B5"/>
    <w:rsid w:val="00D87C5A"/>
    <w:rsid w:val="00DA49B9"/>
    <w:rsid w:val="00DB5443"/>
    <w:rsid w:val="00DC33B4"/>
    <w:rsid w:val="00DC6767"/>
    <w:rsid w:val="00E4365E"/>
    <w:rsid w:val="00E82EA7"/>
    <w:rsid w:val="00E8360B"/>
    <w:rsid w:val="00EA1146"/>
    <w:rsid w:val="00EA2AB4"/>
    <w:rsid w:val="00EC15E9"/>
    <w:rsid w:val="00F47D21"/>
    <w:rsid w:val="00F54DDC"/>
    <w:rsid w:val="00F804AD"/>
    <w:rsid w:val="00F93FE7"/>
    <w:rsid w:val="00FC490C"/>
    <w:rsid w:val="00FC543A"/>
    <w:rsid w:val="00FD0613"/>
    <w:rsid w:val="00FE7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C9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93FE7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72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221</TotalTime>
  <Pages>6</Pages>
  <Words>2090</Words>
  <Characters>11916</Characters>
  <Application>Microsoft Office Outlook</Application>
  <DocSecurity>0</DocSecurity>
  <Lines>0</Lines>
  <Paragraphs>0</Paragraphs>
  <ScaleCrop>false</ScaleCrop>
  <Company>- ETH0 -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Приложение № 4</dc:title>
  <dc:subject/>
  <dc:creator>Lenovo m58e</dc:creator>
  <cp:keywords/>
  <dc:description/>
  <cp:lastModifiedBy>mypc</cp:lastModifiedBy>
  <cp:revision>55</cp:revision>
  <cp:lastPrinted>2023-01-12T09:11:00Z</cp:lastPrinted>
  <dcterms:created xsi:type="dcterms:W3CDTF">2022-01-05T09:16:00Z</dcterms:created>
  <dcterms:modified xsi:type="dcterms:W3CDTF">2023-01-12T09:31:00Z</dcterms:modified>
</cp:coreProperties>
</file>